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CBD" w:rsidRDefault="00B909A6">
      <w:pPr>
        <w:pStyle w:val="Overskrift1"/>
      </w:pPr>
      <w:r>
        <w:rPr>
          <w:rFonts w:ascii="Tahoma" w:hAnsi="Tahoma" w:cs="Tahoma"/>
          <w:noProof/>
        </w:rPr>
        <w:drawing>
          <wp:inline distT="0" distB="0" distL="0" distR="0" wp14:anchorId="37DCBC2F" wp14:editId="2A2C2454">
            <wp:extent cx="6241632" cy="1243013"/>
            <wp:effectExtent l="19050" t="19050" r="26035" b="14605"/>
            <wp:docPr id="13" name="Bilde 13" descr="F:\felles\DKS\Digitale utstillinger\Lærerveiledning, tips\dks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elles\DKS\Digitale utstillinger\Lærerveiledning, tips\dks-bann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27" cy="12563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09A6" w:rsidRDefault="00B909A6" w:rsidP="00B909A6"/>
    <w:p w:rsidR="00B909A6" w:rsidRDefault="00B909A6" w:rsidP="00B909A6"/>
    <w:p w:rsidR="00B909A6" w:rsidRDefault="00B909A6" w:rsidP="00B909A6"/>
    <w:p w:rsidR="00B909A6" w:rsidRDefault="00B909A6" w:rsidP="00B909A6"/>
    <w:p w:rsidR="00B909A6" w:rsidRDefault="00B909A6" w:rsidP="00DA35DF">
      <w:pPr>
        <w:ind w:firstLine="0"/>
      </w:pPr>
    </w:p>
    <w:p w:rsidR="00DA35DF" w:rsidRDefault="00DA35DF" w:rsidP="00B909A6"/>
    <w:p w:rsidR="00DA35DF" w:rsidRPr="00A71A38" w:rsidRDefault="00DA35DF" w:rsidP="00A71A38">
      <w:pPr>
        <w:jc w:val="center"/>
        <w:rPr>
          <w:sz w:val="56"/>
          <w:szCs w:val="56"/>
        </w:rPr>
      </w:pPr>
      <w:r w:rsidRPr="00DA35DF">
        <w:rPr>
          <w:rStyle w:val="Hyperkobling"/>
          <w:rFonts w:ascii="Arial Black" w:hAnsi="Arial Black"/>
          <w:color w:val="FF5050"/>
          <w:sz w:val="56"/>
          <w:szCs w:val="56"/>
          <w:u w:val="none"/>
        </w:rPr>
        <w:t>VEILEDNING TIL LÆRERE</w:t>
      </w:r>
    </w:p>
    <w:p w:rsidR="00DA35DF" w:rsidRDefault="00DA35DF" w:rsidP="00A71A38">
      <w:pPr>
        <w:ind w:firstLine="0"/>
        <w:rPr>
          <w:rFonts w:ascii="Tahoma" w:hAnsi="Tahoma" w:cs="Tahoma"/>
          <w:b/>
          <w:color w:val="FF0000"/>
          <w:sz w:val="28"/>
          <w:szCs w:val="28"/>
        </w:rPr>
      </w:pPr>
    </w:p>
    <w:p w:rsidR="00DA35DF" w:rsidRDefault="00DA35DF" w:rsidP="00A71A38">
      <w:pPr>
        <w:jc w:val="center"/>
        <w:rPr>
          <w:rFonts w:ascii="Tahoma" w:hAnsi="Tahoma" w:cs="Tahoma"/>
          <w:b/>
          <w:color w:val="FF0000"/>
          <w:sz w:val="28"/>
          <w:szCs w:val="28"/>
        </w:rPr>
      </w:pPr>
    </w:p>
    <w:p w:rsidR="00DA35DF" w:rsidRPr="00CF02F2" w:rsidRDefault="00DA35DF" w:rsidP="00DA35DF">
      <w:pPr>
        <w:jc w:val="center"/>
        <w:rPr>
          <w:rStyle w:val="Hyperkobling"/>
          <w:color w:val="auto"/>
          <w:sz w:val="24"/>
          <w:szCs w:val="24"/>
        </w:rPr>
      </w:pPr>
      <w:r w:rsidRPr="00DA35DF">
        <w:rPr>
          <w:rFonts w:ascii="Tahoma" w:hAnsi="Tahoma" w:cs="Tahoma"/>
          <w:b/>
          <w:color w:val="FF0000"/>
          <w:sz w:val="28"/>
          <w:szCs w:val="28"/>
        </w:rPr>
        <w:t>HVA</w:t>
      </w:r>
      <w:r w:rsidRPr="00370EB5">
        <w:rPr>
          <w:rFonts w:ascii="Tahoma" w:hAnsi="Tahoma" w:cs="Tahoma"/>
          <w:b/>
          <w:color w:val="FFFFFF" w:themeColor="background1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digitalt undervisningsopplegg</w:t>
      </w:r>
    </w:p>
    <w:p w:rsidR="00DA35DF" w:rsidRPr="00305793" w:rsidRDefault="00DA35DF" w:rsidP="00DA35DF">
      <w:pPr>
        <w:jc w:val="center"/>
        <w:rPr>
          <w:rFonts w:ascii="Tahoma" w:hAnsi="Tahoma" w:cs="Tahoma"/>
          <w:sz w:val="28"/>
          <w:szCs w:val="28"/>
        </w:rPr>
      </w:pPr>
      <w:r w:rsidRPr="00370EB5">
        <w:rPr>
          <w:rFonts w:ascii="Tahoma" w:hAnsi="Tahoma" w:cs="Tahoma"/>
          <w:b/>
          <w:color w:val="FFFFFF" w:themeColor="background1"/>
          <w:sz w:val="28"/>
          <w:szCs w:val="28"/>
        </w:rPr>
        <w:t xml:space="preserve">FOR </w:t>
      </w:r>
      <w:r w:rsidRPr="00DA35DF">
        <w:rPr>
          <w:rFonts w:ascii="Tahoma" w:hAnsi="Tahoma" w:cs="Tahoma"/>
          <w:b/>
          <w:color w:val="FF0000"/>
          <w:sz w:val="28"/>
          <w:szCs w:val="28"/>
        </w:rPr>
        <w:t>HVEM</w:t>
      </w:r>
      <w:r w:rsidRPr="00370EB5">
        <w:rPr>
          <w:rFonts w:ascii="Tahoma" w:hAnsi="Tahoma" w:cs="Tahoma"/>
          <w:b/>
          <w:color w:val="FFFFFF" w:themeColor="background1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6. trinn</w:t>
      </w:r>
    </w:p>
    <w:p w:rsidR="00DA35DF" w:rsidRPr="00305793" w:rsidRDefault="00DA35DF" w:rsidP="00DA35DF">
      <w:pPr>
        <w:jc w:val="center"/>
        <w:rPr>
          <w:rFonts w:ascii="Tahoma" w:hAnsi="Tahoma" w:cs="Tahoma"/>
          <w:sz w:val="28"/>
          <w:szCs w:val="28"/>
        </w:rPr>
      </w:pPr>
      <w:r w:rsidRPr="00DA35DF">
        <w:rPr>
          <w:rFonts w:ascii="Tahoma" w:hAnsi="Tahoma" w:cs="Tahoma"/>
          <w:b/>
          <w:color w:val="FF0000"/>
          <w:sz w:val="28"/>
          <w:szCs w:val="28"/>
        </w:rPr>
        <w:t>VARIGHET</w:t>
      </w:r>
      <w:r>
        <w:rPr>
          <w:rFonts w:ascii="Tahoma" w:hAnsi="Tahoma" w:cs="Tahoma"/>
          <w:b/>
          <w:color w:val="C00000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film 25 min + Quiz 20 min + kreativt verksted 45 min</w:t>
      </w:r>
    </w:p>
    <w:p w:rsidR="00DA35DF" w:rsidRPr="00305793" w:rsidRDefault="00DA35DF" w:rsidP="00DA35DF">
      <w:pPr>
        <w:jc w:val="center"/>
        <w:rPr>
          <w:rFonts w:ascii="Tahoma" w:hAnsi="Tahoma" w:cs="Tahoma"/>
          <w:sz w:val="28"/>
          <w:szCs w:val="28"/>
        </w:rPr>
      </w:pPr>
      <w:r w:rsidRPr="00DA35DF">
        <w:rPr>
          <w:rFonts w:ascii="Tahoma" w:hAnsi="Tahoma" w:cs="Tahoma"/>
          <w:b/>
          <w:color w:val="FF0000"/>
          <w:sz w:val="28"/>
          <w:szCs w:val="28"/>
        </w:rPr>
        <w:t>GJENNOMFØRING</w:t>
      </w:r>
      <w:r w:rsidRPr="00D06419">
        <w:rPr>
          <w:rFonts w:ascii="Tahoma" w:hAnsi="Tahoma" w:cs="Tahoma"/>
          <w:b/>
          <w:color w:val="FFFFFF" w:themeColor="background1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i klasserommet og ute</w:t>
      </w:r>
    </w:p>
    <w:p w:rsidR="00DA35DF" w:rsidRDefault="00DA35DF" w:rsidP="00DA35DF">
      <w:pPr>
        <w:jc w:val="center"/>
        <w:rPr>
          <w:rStyle w:val="Hyperkobling"/>
          <w:color w:val="6B7C71" w:themeColor="accent1" w:themeShade="BF"/>
          <w:sz w:val="24"/>
          <w:szCs w:val="24"/>
        </w:rPr>
      </w:pPr>
      <w:r w:rsidRPr="00DA35DF">
        <w:rPr>
          <w:rFonts w:ascii="Tahoma" w:hAnsi="Tahoma" w:cs="Tahoma"/>
          <w:b/>
          <w:color w:val="FF0000"/>
          <w:sz w:val="28"/>
          <w:szCs w:val="28"/>
        </w:rPr>
        <w:t>FAGTILKNYTNING</w:t>
      </w:r>
      <w:r>
        <w:rPr>
          <w:rFonts w:ascii="Tahoma" w:hAnsi="Tahoma" w:cs="Tahoma"/>
          <w:b/>
          <w:color w:val="C00000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kunst</w:t>
      </w:r>
      <w:r w:rsidRPr="005A2554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og håndverk, bruk av digitalt verktøy</w:t>
      </w:r>
    </w:p>
    <w:p w:rsidR="00DA35DF" w:rsidRDefault="00DA35DF" w:rsidP="00B909A6"/>
    <w:p w:rsidR="00DA35DF" w:rsidRDefault="00DA35DF" w:rsidP="00B909A6"/>
    <w:p w:rsidR="00B909A6" w:rsidRDefault="00B909A6" w:rsidP="00DA35DF">
      <w:pPr>
        <w:ind w:firstLine="0"/>
      </w:pPr>
    </w:p>
    <w:p w:rsidR="00DA35DF" w:rsidRDefault="00DA35DF" w:rsidP="00B909A6"/>
    <w:p w:rsidR="00DA35DF" w:rsidRPr="00DA35DF" w:rsidRDefault="00056C27" w:rsidP="00DA35DF">
      <w:pPr>
        <w:ind w:firstLine="0"/>
        <w:jc w:val="center"/>
      </w:pPr>
      <w:r>
        <w:rPr>
          <w:noProof/>
        </w:rPr>
        <w:drawing>
          <wp:inline distT="0" distB="0" distL="0" distR="0" wp14:anchorId="73188AA8" wp14:editId="0F8C50BC">
            <wp:extent cx="1153010" cy="882473"/>
            <wp:effectExtent l="0" t="0" r="0" b="0"/>
            <wp:docPr id="10" name="Bilde 10" descr="F:\felles\DKS\Digitale utstillinger\Det faste galleri\bilder til kvis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elles\DKS\Digitale utstillinger\Det faste galleri\bilder til kvis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0"/>
                    <a:stretch/>
                  </pic:blipFill>
                  <pic:spPr bwMode="auto">
                    <a:xfrm>
                      <a:off x="0" y="0"/>
                      <a:ext cx="1153010" cy="88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6B48">
        <w:rPr>
          <w:noProof/>
        </w:rPr>
        <w:drawing>
          <wp:inline distT="0" distB="0" distL="0" distR="0" wp14:anchorId="1501FFF6" wp14:editId="08C534AC">
            <wp:extent cx="683628" cy="890141"/>
            <wp:effectExtent l="0" t="0" r="2540" b="5715"/>
            <wp:docPr id="16" name="Bilde 16" descr="F:\felles\DKS\Digitale utstillinger\Det faste galleri\fiskergutten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elles\DKS\Digitale utstillinger\Det faste galleri\fiskergutten2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27" cy="92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B48">
        <w:rPr>
          <w:noProof/>
        </w:rPr>
        <w:drawing>
          <wp:inline distT="0" distB="0" distL="0" distR="0" wp14:anchorId="108255B9" wp14:editId="731F4643">
            <wp:extent cx="1043252" cy="866702"/>
            <wp:effectExtent l="0" t="0" r="5080" b="0"/>
            <wp:docPr id="11" name="Bilde 11" descr="F:\felles\DKS\Digitale utstillinger\Det faste galleri\bilder til kvis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elles\DKS\Digitale utstillinger\Det faste galleri\bilder til kviss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22"/>
                    <a:stretch/>
                  </pic:blipFill>
                  <pic:spPr bwMode="auto">
                    <a:xfrm>
                      <a:off x="0" y="0"/>
                      <a:ext cx="1040959" cy="86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7710D" wp14:editId="1118CB2E">
            <wp:extent cx="928687" cy="896202"/>
            <wp:effectExtent l="0" t="0" r="5080" b="0"/>
            <wp:docPr id="14" name="Bilde 14" descr="F:\felles\DKS\Digitale utstillinger\Det faste galleri\bilder til kvis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elles\DKS\Digitale utstillinger\Det faste galleri\bilder til kviss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14"/>
                    <a:stretch/>
                  </pic:blipFill>
                  <pic:spPr bwMode="auto">
                    <a:xfrm>
                      <a:off x="0" y="0"/>
                      <a:ext cx="948276" cy="91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1B71">
        <w:rPr>
          <w:noProof/>
        </w:rPr>
        <w:drawing>
          <wp:inline distT="0" distB="0" distL="0" distR="0" wp14:anchorId="7F3753D0" wp14:editId="089743EF">
            <wp:extent cx="971550" cy="894357"/>
            <wp:effectExtent l="0" t="0" r="0" b="1270"/>
            <wp:docPr id="22" name="Bilde 22" descr="F:\felles\DKS\Digitale utstillinger\filmfiler\2012-08-15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felles\DKS\Digitale utstillinger\filmfiler\2012-08-15\IMG_0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5" r="10484"/>
                    <a:stretch/>
                  </pic:blipFill>
                  <pic:spPr bwMode="auto">
                    <a:xfrm>
                      <a:off x="0" y="0"/>
                      <a:ext cx="977801" cy="90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6B48">
        <w:rPr>
          <w:noProof/>
        </w:rPr>
        <w:drawing>
          <wp:inline distT="0" distB="0" distL="0" distR="0" wp14:anchorId="2E15D48F" wp14:editId="16883649">
            <wp:extent cx="1251567" cy="885825"/>
            <wp:effectExtent l="0" t="0" r="6350" b="0"/>
            <wp:docPr id="23" name="Bilde 23" descr="F:\felles\DKS\Digitale utstillinger\Det faste galleri\bilder til kvis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elles\DKS\Digitale utstillinger\Det faste galleri\bilder til kviss\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710" cy="89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A38">
        <w:rPr>
          <w:b/>
          <w:noProof/>
        </w:rPr>
        <w:drawing>
          <wp:inline distT="0" distB="0" distL="0" distR="0" wp14:anchorId="55BAF6BC" wp14:editId="00986185">
            <wp:extent cx="2105025" cy="714375"/>
            <wp:effectExtent l="0" t="0" r="9525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Pos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A38" w:rsidRDefault="00A71A38" w:rsidP="00214EE5">
      <w:pPr>
        <w:pStyle w:val="Overskrift1"/>
        <w:rPr>
          <w:b/>
        </w:rPr>
      </w:pPr>
    </w:p>
    <w:p w:rsidR="00A71A38" w:rsidRDefault="00A71A38" w:rsidP="00A71A38"/>
    <w:p w:rsidR="00A71A38" w:rsidRPr="00A71A38" w:rsidRDefault="00A71A38" w:rsidP="00A71A38"/>
    <w:p w:rsidR="00C72774" w:rsidRDefault="00814189" w:rsidP="00214EE5">
      <w:pPr>
        <w:pStyle w:val="Overskrift1"/>
        <w:rPr>
          <w:b/>
        </w:rPr>
      </w:pPr>
      <w:r w:rsidRPr="00470D24">
        <w:rPr>
          <w:b/>
        </w:rPr>
        <w:lastRenderedPageBreak/>
        <w:t xml:space="preserve">Om prosjektet </w:t>
      </w:r>
      <w:r w:rsidR="00AC0947" w:rsidRPr="00470D24">
        <w:rPr>
          <w:b/>
        </w:rPr>
        <w:t xml:space="preserve">  </w:t>
      </w:r>
    </w:p>
    <w:p w:rsidR="003D3454" w:rsidRPr="00470D24" w:rsidRDefault="003D3454" w:rsidP="00214EE5">
      <w:pPr>
        <w:pStyle w:val="Overskrift1"/>
        <w:rPr>
          <w:b/>
        </w:rPr>
      </w:pPr>
    </w:p>
    <w:p w:rsidR="003D3454" w:rsidRDefault="003D3454"/>
    <w:p w:rsidR="00515E68" w:rsidRPr="002060A5" w:rsidRDefault="00515E68" w:rsidP="002060A5">
      <w:pPr>
        <w:ind w:firstLine="0"/>
        <w:rPr>
          <w:sz w:val="20"/>
          <w:szCs w:val="20"/>
        </w:rPr>
        <w:sectPr w:rsidR="00515E68" w:rsidRPr="002060A5">
          <w:footerReference w:type="default" r:id="rId15"/>
          <w:footerReference w:type="first" r:id="rId16"/>
          <w:pgSz w:w="11907" w:h="16839"/>
          <w:pgMar w:top="1148" w:right="1050" w:bottom="1148" w:left="1050" w:header="709" w:footer="709" w:gutter="0"/>
          <w:cols w:space="720"/>
          <w:titlePg/>
          <w:docGrid w:linePitch="360"/>
        </w:sectPr>
      </w:pPr>
    </w:p>
    <w:p w:rsidR="008C4304" w:rsidRDefault="00814189" w:rsidP="002060A5">
      <w:pPr>
        <w:ind w:firstLine="0"/>
        <w:rPr>
          <w:rFonts w:ascii="Tahoma" w:hAnsi="Tahoma" w:cs="Tahoma"/>
          <w:sz w:val="20"/>
          <w:szCs w:val="20"/>
        </w:rPr>
      </w:pPr>
      <w:r w:rsidRPr="002060A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AFCDA3" wp14:editId="7170B124">
                <wp:simplePos x="0" y="0"/>
                <wp:positionH relativeFrom="margin">
                  <wp:posOffset>2160905</wp:posOffset>
                </wp:positionH>
                <wp:positionV relativeFrom="margin">
                  <wp:posOffset>1307465</wp:posOffset>
                </wp:positionV>
                <wp:extent cx="2225040" cy="1080135"/>
                <wp:effectExtent l="0" t="0" r="22860" b="24765"/>
                <wp:wrapSquare wrapText="bothSides"/>
                <wp:docPr id="8" name="Sita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1080135"/>
                        </a:xfrm>
                        <a:prstGeom prst="bracketPair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2774" w:rsidRDefault="00C72774">
                            <w:pPr>
                              <w:pStyle w:val="NormalWeb"/>
                              <w:spacing w:line="348" w:lineRule="auto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Hans Heyerdahl var en stor kunstner  </w:t>
                            </w:r>
                          </w:p>
                          <w:p w:rsidR="00C72774" w:rsidRDefault="00C72774">
                            <w:pPr>
                              <w:pStyle w:val="NormalWeb"/>
                              <w:spacing w:line="348" w:lineRule="auto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fra drammen!</w:t>
                            </w:r>
                          </w:p>
                          <w:p w:rsidR="00C72774" w:rsidRDefault="00C72774">
                            <w:pPr>
                              <w:pStyle w:val="NormalWeb"/>
                              <w:spacing w:line="348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 lIns="137160" tIns="137160" rIns="137160" bIns="13716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FCDA3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Sitat" o:spid="_x0000_s1026" type="#_x0000_t185" style="position:absolute;margin-left:170.15pt;margin-top:102.95pt;width:175.2pt;height:85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" adj="0" filled="t" fillcolor="window" strokecolor="windowText" strokeweight="1pt">
                <v:textbox inset="10.8pt,10.8pt,10.8pt,10.8pt">
                  <w:txbxContent>
                    <w:p w:rsidR="00C72774" w:rsidRDefault="00C72774">
                      <w:pPr>
                        <w:pStyle w:val="NormalWeb"/>
                        <w:spacing w:line="348" w:lineRule="auto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Hans Heyerdahl var en stor kunstner  </w:t>
                      </w:r>
                    </w:p>
                    <w:p w:rsidR="00C72774" w:rsidRDefault="00C72774">
                      <w:pPr>
                        <w:pStyle w:val="NormalWeb"/>
                        <w:spacing w:line="348" w:lineRule="auto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2"/>
                          <w:szCs w:val="22"/>
                        </w:rPr>
                        <w:t>fra drammen!</w:t>
                      </w:r>
                    </w:p>
                    <w:p w:rsidR="00C72774" w:rsidRDefault="00C72774">
                      <w:pPr>
                        <w:pStyle w:val="NormalWeb"/>
                        <w:spacing w:line="348" w:lineRule="auto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2060A5">
        <w:rPr>
          <w:rFonts w:ascii="Tahoma" w:hAnsi="Tahoma" w:cs="Tahoma"/>
          <w:sz w:val="20"/>
          <w:szCs w:val="20"/>
        </w:rPr>
        <w:t>«Ut i det fri» er et pilotprosjekt. Det er et ferdig utarbeidet pedagogisk undervisningsopplegg produsert av Drammens Museum og rettet mot elever i 5. – 7. trinn. Drammens Museum har som mål å vekke barn og unges interesse og nysgjerrighet ovenfor kunst og kulturhistorie. Med «Ut i det fri» kommer vi til skolen digitalt for å skape gode kunstopplevelser også i klasserommet!</w:t>
      </w:r>
      <w:r w:rsidRPr="002060A5">
        <w:rPr>
          <w:sz w:val="20"/>
          <w:szCs w:val="20"/>
        </w:rPr>
        <w:t xml:space="preserve"> </w:t>
      </w:r>
      <w:r w:rsidRPr="002060A5">
        <w:rPr>
          <w:rFonts w:ascii="Tahoma" w:hAnsi="Tahoma" w:cs="Tahoma"/>
          <w:sz w:val="20"/>
          <w:szCs w:val="20"/>
        </w:rPr>
        <w:t>De skal bli kjent med en lokal kunstner gjennom en digital fremgangsmåte. Elevene skal selv jobbe i</w:t>
      </w:r>
      <w:r w:rsidR="00765608">
        <w:rPr>
          <w:rFonts w:ascii="Tahoma" w:hAnsi="Tahoma" w:cs="Tahoma"/>
          <w:sz w:val="20"/>
          <w:szCs w:val="20"/>
        </w:rPr>
        <w:t xml:space="preserve">nteraktivt og bli inspirert til egen kreativitet. </w:t>
      </w:r>
      <w:r w:rsidR="00765608">
        <w:rPr>
          <w:rFonts w:ascii="Tahoma" w:hAnsi="Tahoma" w:cs="Tahoma"/>
          <w:sz w:val="20"/>
          <w:szCs w:val="20"/>
        </w:rPr>
        <w:t xml:space="preserve">På den måten </w:t>
      </w:r>
      <w:r w:rsidRPr="002060A5">
        <w:rPr>
          <w:rFonts w:ascii="Tahoma" w:hAnsi="Tahoma" w:cs="Tahoma"/>
          <w:sz w:val="20"/>
          <w:szCs w:val="20"/>
        </w:rPr>
        <w:t xml:space="preserve">håper vi å treffe målgruppen samt være et </w:t>
      </w:r>
    </w:p>
    <w:p w:rsidR="00814189" w:rsidRPr="002060A5" w:rsidRDefault="00814189" w:rsidP="002060A5">
      <w:pPr>
        <w:ind w:firstLine="0"/>
        <w:rPr>
          <w:rFonts w:ascii="Tahoma" w:hAnsi="Tahoma" w:cs="Tahoma"/>
          <w:sz w:val="20"/>
          <w:szCs w:val="20"/>
        </w:rPr>
      </w:pPr>
      <w:r w:rsidRPr="002060A5">
        <w:rPr>
          <w:rFonts w:ascii="Tahoma" w:hAnsi="Tahoma" w:cs="Tahoma"/>
          <w:sz w:val="20"/>
          <w:szCs w:val="20"/>
        </w:rPr>
        <w:t xml:space="preserve">viktig supplement i skolen med forankring i </w:t>
      </w:r>
      <w:r w:rsidR="00D7610C">
        <w:rPr>
          <w:rFonts w:ascii="Tahoma" w:hAnsi="Tahoma" w:cs="Tahoma"/>
          <w:sz w:val="20"/>
          <w:szCs w:val="20"/>
        </w:rPr>
        <w:t xml:space="preserve">lærerplanen. </w:t>
      </w:r>
      <w:r w:rsidRPr="002060A5">
        <w:rPr>
          <w:rFonts w:ascii="Tahoma" w:hAnsi="Tahoma" w:cs="Tahoma"/>
          <w:sz w:val="20"/>
          <w:szCs w:val="20"/>
        </w:rPr>
        <w:t xml:space="preserve"> </w:t>
      </w:r>
    </w:p>
    <w:p w:rsidR="006E061B" w:rsidRDefault="006E061B" w:rsidP="00814189">
      <w:pPr>
        <w:rPr>
          <w:sz w:val="20"/>
          <w:szCs w:val="20"/>
        </w:rPr>
      </w:pPr>
    </w:p>
    <w:p w:rsidR="008A7513" w:rsidRPr="002060A5" w:rsidRDefault="00814189" w:rsidP="00814189">
      <w:pPr>
        <w:rPr>
          <w:rFonts w:ascii="Tahoma" w:hAnsi="Tahoma" w:cs="Tahoma"/>
          <w:sz w:val="20"/>
          <w:szCs w:val="20"/>
        </w:rPr>
      </w:pPr>
      <w:r w:rsidRPr="002060A5">
        <w:rPr>
          <w:sz w:val="20"/>
          <w:szCs w:val="20"/>
        </w:rPr>
        <w:t xml:space="preserve"> </w:t>
      </w:r>
      <w:r w:rsidRPr="002060A5">
        <w:rPr>
          <w:rFonts w:ascii="Tahoma" w:hAnsi="Tahoma" w:cs="Tahoma"/>
          <w:sz w:val="20"/>
          <w:szCs w:val="20"/>
        </w:rPr>
        <w:t xml:space="preserve">«Ut i det fri» ligger klar på museet sin nettside. Det er bare å klikke seg inn på siden. Den er gratis å bruke for skolene og har som mål å være brukervennlig for elever og lærere. Den skal både ha et opplevelsesaspekt og </w:t>
      </w:r>
    </w:p>
    <w:p w:rsidR="00814189" w:rsidRPr="002060A5" w:rsidRDefault="00315646" w:rsidP="00315646">
      <w:pPr>
        <w:ind w:firstLine="0"/>
        <w:rPr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et </w:t>
      </w:r>
      <w:r w:rsidR="00814189" w:rsidRPr="002060A5">
        <w:rPr>
          <w:rFonts w:ascii="Tahoma" w:hAnsi="Tahoma" w:cs="Tahoma"/>
          <w:sz w:val="20"/>
          <w:szCs w:val="20"/>
        </w:rPr>
        <w:t>læringsaspekt. Det kreves ikke forkunnskaper hos den enkelte lærer for å bruke dette undervisningsopplegget.</w:t>
      </w:r>
      <w:r w:rsidR="00814189" w:rsidRPr="002060A5">
        <w:rPr>
          <w:sz w:val="20"/>
          <w:szCs w:val="20"/>
        </w:rPr>
        <w:t xml:space="preserve"> </w:t>
      </w:r>
    </w:p>
    <w:p w:rsidR="00814189" w:rsidRPr="002060A5" w:rsidRDefault="00814189" w:rsidP="00814189">
      <w:pPr>
        <w:rPr>
          <w:rFonts w:ascii="Tahoma" w:hAnsi="Tahoma" w:cs="Tahoma"/>
          <w:sz w:val="20"/>
          <w:szCs w:val="20"/>
        </w:rPr>
      </w:pPr>
      <w:r w:rsidRPr="002060A5">
        <w:rPr>
          <w:rFonts w:ascii="Tahoma" w:hAnsi="Tahoma" w:cs="Tahoma"/>
          <w:sz w:val="20"/>
          <w:szCs w:val="20"/>
        </w:rPr>
        <w:t xml:space="preserve"> «Ut i det fri» handler om Drammenskunstneren Hans Heyerdahl (1857-1913) og hans vei til å bli en anerkjent frilufts-maler med sterke impulser fra fransk friluftsmaleri og impresjonismen. Totalt varer «Ut i det fri» 90 min. Første del er </w:t>
      </w:r>
      <w:r w:rsidR="00FE64B0">
        <w:rPr>
          <w:rFonts w:ascii="Tahoma" w:hAnsi="Tahoma" w:cs="Tahoma"/>
          <w:sz w:val="20"/>
          <w:szCs w:val="20"/>
        </w:rPr>
        <w:t xml:space="preserve">5 filmer </w:t>
      </w:r>
      <w:r w:rsidRPr="002060A5">
        <w:rPr>
          <w:rFonts w:ascii="Tahoma" w:hAnsi="Tahoma" w:cs="Tahoma"/>
          <w:sz w:val="20"/>
          <w:szCs w:val="20"/>
        </w:rPr>
        <w:t xml:space="preserve">som tilsammen varer ca. 25 min. I andre del aktiviseres elevene, gjennom en </w:t>
      </w:r>
      <w:r w:rsidR="00AA1B85">
        <w:rPr>
          <w:rFonts w:ascii="Tahoma" w:hAnsi="Tahoma" w:cs="Tahoma"/>
          <w:sz w:val="20"/>
          <w:szCs w:val="20"/>
        </w:rPr>
        <w:t>quiz</w:t>
      </w:r>
      <w:r w:rsidR="00FF6A1B">
        <w:rPr>
          <w:rFonts w:ascii="Tahoma" w:hAnsi="Tahoma" w:cs="Tahoma"/>
          <w:sz w:val="20"/>
          <w:szCs w:val="20"/>
        </w:rPr>
        <w:t xml:space="preserve"> </w:t>
      </w:r>
      <w:r w:rsidRPr="002060A5">
        <w:rPr>
          <w:rFonts w:ascii="Tahoma" w:hAnsi="Tahoma" w:cs="Tahoma"/>
          <w:sz w:val="20"/>
          <w:szCs w:val="20"/>
        </w:rPr>
        <w:t xml:space="preserve">og et kreativt verksted. Lærerveiledningen viser hvordan du skal gå frem trinn for trinn. </w:t>
      </w:r>
    </w:p>
    <w:p w:rsidR="003D3454" w:rsidRDefault="003D3454" w:rsidP="00814189">
      <w:pPr>
        <w:sectPr w:rsidR="003D3454" w:rsidSect="0072145D">
          <w:headerReference w:type="default" r:id="rId17"/>
          <w:type w:val="continuous"/>
          <w:pgSz w:w="11907" w:h="16839"/>
          <w:pgMar w:top="720" w:right="720" w:bottom="720" w:left="720" w:header="709" w:footer="709" w:gutter="0"/>
          <w:cols w:num="3" w:space="720"/>
          <w:docGrid w:linePitch="360"/>
        </w:sectPr>
      </w:pPr>
    </w:p>
    <w:p w:rsidR="003D3454" w:rsidRDefault="003D3454"/>
    <w:p w:rsidR="00765608" w:rsidRDefault="00765608"/>
    <w:p w:rsidR="00765608" w:rsidRDefault="00765608"/>
    <w:p w:rsidR="00765608" w:rsidRDefault="00765608"/>
    <w:p w:rsidR="00765608" w:rsidRDefault="00765608">
      <w:pPr>
        <w:sectPr w:rsidR="00765608">
          <w:headerReference w:type="default" r:id="rId18"/>
          <w:type w:val="continuous"/>
          <w:pgSz w:w="11907" w:h="16839"/>
          <w:pgMar w:top="1148" w:right="1050" w:bottom="1148" w:left="1050" w:header="709" w:footer="709" w:gutter="0"/>
          <w:cols w:num="3" w:space="720"/>
          <w:docGrid w:linePitch="360"/>
        </w:sectPr>
      </w:pPr>
    </w:p>
    <w:p w:rsidR="00FF404F" w:rsidRDefault="00FF404F"/>
    <w:p w:rsidR="00C72774" w:rsidRDefault="00C72774" w:rsidP="00A71A38">
      <w:pPr>
        <w:ind w:firstLine="0"/>
      </w:pPr>
    </w:p>
    <w:p w:rsidR="00A71A38" w:rsidRDefault="00A71A38" w:rsidP="00A71A38">
      <w:pPr>
        <w:ind w:firstLine="0"/>
      </w:pPr>
    </w:p>
    <w:p w:rsidR="00A71A38" w:rsidRPr="004A4D47" w:rsidRDefault="00A71A38" w:rsidP="00A71A38">
      <w:pPr>
        <w:ind w:firstLine="0"/>
      </w:pPr>
      <w:r>
        <w:rPr>
          <w:rFonts w:ascii="Century Gothic" w:eastAsia="+mn-ea" w:hAnsi="Century Gothic" w:cs="+mn-cs"/>
          <w:noProof/>
          <w:color w:val="000000"/>
          <w:kern w:val="24"/>
          <w:szCs w:val="19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4AC098" wp14:editId="1FCB420A">
                <wp:simplePos x="0" y="0"/>
                <wp:positionH relativeFrom="margin">
                  <wp:posOffset>0</wp:posOffset>
                </wp:positionH>
                <wp:positionV relativeFrom="margin">
                  <wp:posOffset>6847840</wp:posOffset>
                </wp:positionV>
                <wp:extent cx="6594475" cy="2671445"/>
                <wp:effectExtent l="0" t="0" r="15875" b="14605"/>
                <wp:wrapSquare wrapText="bothSides"/>
                <wp:docPr id="30" name="Sidestol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4475" cy="2671445"/>
                        </a:xfrm>
                        <a:prstGeom prst="rect">
                          <a:avLst/>
                        </a:prstGeom>
                        <a:solidFill>
                          <a:srgbClr val="B5AE53">
                            <a:lumMod val="40000"/>
                            <a:lumOff val="60000"/>
                            <a:alpha val="70000"/>
                          </a:srgbClr>
                        </a:solidFill>
                        <a:ln w="6350" cap="flat" cmpd="sng" algn="ctr">
                          <a:solidFill>
                            <a:srgbClr val="93A29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6A1F" w:rsidRDefault="00CC6A1F" w:rsidP="00CC6A1F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br/>
                              <w:t xml:space="preserve">KOMPETANSEMÅL: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br/>
                            </w:r>
                            <w:r w:rsidRPr="00C626E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Kunst og håndverk etter 7. trinn:</w:t>
                            </w:r>
                          </w:p>
                          <w:p w:rsidR="00CC6A1F" w:rsidRDefault="00CC6A1F" w:rsidP="00CC6A1F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-</w:t>
                            </w:r>
                            <w:r w:rsidRPr="009D142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tegne form, flate og rom ved hjelp av virkemidler som kontraster, skygge, proporsjoner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9D142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CC6A1F" w:rsidRPr="00C626E1" w:rsidRDefault="00CC6A1F" w:rsidP="00CC6A1F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og perspektiv.</w:t>
                            </w:r>
                          </w:p>
                          <w:p w:rsidR="00CC6A1F" w:rsidRPr="00C626E1" w:rsidRDefault="00CC6A1F" w:rsidP="00CC6A1F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C626E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Grunnleggende ferdigheter: kunne bruke digitale verktøy</w:t>
                            </w:r>
                          </w:p>
                          <w:p w:rsidR="00CC6A1F" w:rsidRPr="00C626E1" w:rsidRDefault="00CC6A1F" w:rsidP="00CC6A1F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C626E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Opplegget kan også knyttes til andre fag, som norsk og musikk.</w:t>
                            </w:r>
                          </w:p>
                          <w:p w:rsidR="00CC6A1F" w:rsidRPr="00214EE5" w:rsidRDefault="00CC6A1F" w:rsidP="00CC6A1F">
                            <w:pPr>
                              <w:spacing w:line="360" w:lineRule="auto"/>
                              <w:ind w:left="274" w:right="346" w:firstLine="0"/>
                              <w:rPr>
                                <w:rFonts w:ascii="Times New Roman" w:eastAsia="Times New Roman" w:hAnsi="Times New Roman" w:cs="Times New Roman"/>
                                <w:sz w:val="22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lIns="182880" tIns="45703" rIns="182880" bIns="45703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AC098" id="Sidestolpe" o:spid="_x0000_s1027" style="position:absolute;margin-left:0;margin-top:539.2pt;width:519.25pt;height:210.3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" fillcolor="#e1dfba" strokecolor="#6b7d72" strokeweight=".5pt">
                <v:fill opacity="46003f"/>
                <v:textbox inset="14.4pt,1.2695mm,14.4pt,1.2695mm">
                  <w:txbxContent>
                    <w:p w:rsidR="00CC6A1F" w:rsidRDefault="00CC6A1F" w:rsidP="00CC6A1F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br/>
                        <w:t xml:space="preserve">KOMPETANSEMÅL: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br/>
                      </w:r>
                      <w:r w:rsidRPr="00C626E1">
                        <w:rPr>
                          <w:rFonts w:ascii="Tahoma" w:hAnsi="Tahoma" w:cs="Tahoma"/>
                          <w:sz w:val="24"/>
                          <w:szCs w:val="24"/>
                        </w:rPr>
                        <w:t>Kunst og håndverk etter 7. trinn:</w:t>
                      </w:r>
                    </w:p>
                    <w:p w:rsidR="00CC6A1F" w:rsidRDefault="00CC6A1F" w:rsidP="00CC6A1F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-</w:t>
                      </w:r>
                      <w:r w:rsidRPr="009D1424">
                        <w:rPr>
                          <w:rFonts w:ascii="Tahoma" w:hAnsi="Tahoma" w:cs="Tahoma"/>
                          <w:sz w:val="24"/>
                          <w:szCs w:val="24"/>
                        </w:rPr>
                        <w:t>tegne form, flate og rom ved hjelp av virkemidler som kontraster, skygge, proporsjoner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             </w:t>
                      </w:r>
                      <w:r w:rsidRPr="009D142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CC6A1F" w:rsidRPr="00C626E1" w:rsidRDefault="00CC6A1F" w:rsidP="00CC6A1F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og perspektiv.</w:t>
                      </w:r>
                    </w:p>
                    <w:p w:rsidR="00CC6A1F" w:rsidRPr="00C626E1" w:rsidRDefault="00CC6A1F" w:rsidP="00CC6A1F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C626E1">
                        <w:rPr>
                          <w:rFonts w:ascii="Tahoma" w:hAnsi="Tahoma" w:cs="Tahoma"/>
                          <w:sz w:val="24"/>
                          <w:szCs w:val="24"/>
                        </w:rPr>
                        <w:t>Grunnleggende ferdigheter: kunne bruke digitale verktøy</w:t>
                      </w:r>
                    </w:p>
                    <w:p w:rsidR="00CC6A1F" w:rsidRPr="00C626E1" w:rsidRDefault="00CC6A1F" w:rsidP="00CC6A1F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C626E1">
                        <w:rPr>
                          <w:rFonts w:ascii="Tahoma" w:hAnsi="Tahoma" w:cs="Tahoma"/>
                          <w:sz w:val="24"/>
                          <w:szCs w:val="24"/>
                        </w:rPr>
                        <w:t>Opplegget kan også knyttes til andre fag, som norsk og musikk.</w:t>
                      </w:r>
                    </w:p>
                    <w:p w:rsidR="00CC6A1F" w:rsidRPr="00214EE5" w:rsidRDefault="00CC6A1F" w:rsidP="00CC6A1F">
                      <w:pPr>
                        <w:spacing w:line="360" w:lineRule="auto"/>
                        <w:ind w:left="274" w:right="346" w:firstLine="0"/>
                        <w:rPr>
                          <w:rFonts w:ascii="Times New Roman" w:eastAsia="Times New Roman" w:hAnsi="Times New Roman" w:cs="Times New Roman"/>
                          <w:sz w:val="22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CD7CD3" w:rsidRDefault="00C72774" w:rsidP="00C72774">
      <w:pPr>
        <w:pStyle w:val="Overskrift1"/>
      </w:pPr>
      <w:r>
        <w:rPr>
          <w:b/>
        </w:rPr>
        <w:t>Hvordan bruke</w:t>
      </w:r>
      <w:r w:rsidRPr="00CD7CD3">
        <w:rPr>
          <w:b/>
        </w:rPr>
        <w:t xml:space="preserve"> «Ut i det fri»?</w:t>
      </w:r>
    </w:p>
    <w:p w:rsidR="00E66777" w:rsidRPr="00297AEE" w:rsidRDefault="00D37E57" w:rsidP="00E66777">
      <w:pPr>
        <w:pStyle w:val="Overskrift1"/>
        <w:rPr>
          <w:rFonts w:ascii="Tahoma" w:eastAsiaTheme="minorHAnsi" w:hAnsi="Tahoma" w:cs="Tahoma"/>
          <w:bCs w:val="0"/>
          <w:caps w:val="0"/>
          <w:color w:val="auto"/>
          <w:sz w:val="19"/>
          <w:szCs w:val="19"/>
          <w14:numForm w14:val="default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E9FF76F" wp14:editId="09E45FEE">
            <wp:simplePos x="0" y="0"/>
            <wp:positionH relativeFrom="margin">
              <wp:posOffset>217170</wp:posOffset>
            </wp:positionH>
            <wp:positionV relativeFrom="margin">
              <wp:posOffset>876300</wp:posOffset>
            </wp:positionV>
            <wp:extent cx="1212850" cy="1601470"/>
            <wp:effectExtent l="15240" t="22860" r="21590" b="21590"/>
            <wp:wrapSquare wrapText="bothSides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ammens.museum.no/images/made/nettutstilling/images/uploads/det-faste-galleriet/2-poster_350_210_c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2850" cy="1601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2D1" w:rsidRDefault="00CD7CD3" w:rsidP="00711D67">
      <w:pPr>
        <w:ind w:firstLine="0"/>
        <w:jc w:val="both"/>
        <w:rPr>
          <w:rFonts w:ascii="Tahoma" w:hAnsi="Tahoma" w:cs="Tahoma"/>
          <w:szCs w:val="19"/>
        </w:rPr>
      </w:pPr>
      <w:r w:rsidRPr="00297AEE">
        <w:rPr>
          <w:rFonts w:ascii="Tahoma" w:hAnsi="Tahoma" w:cs="Tahoma"/>
          <w:szCs w:val="19"/>
        </w:rPr>
        <w:t>Vi anbefaler å bruke en dobbeltime</w:t>
      </w:r>
      <w:r w:rsidR="00FF6A1B" w:rsidRPr="00297AEE">
        <w:rPr>
          <w:rFonts w:ascii="Tahoma" w:hAnsi="Tahoma" w:cs="Tahoma"/>
          <w:szCs w:val="19"/>
        </w:rPr>
        <w:t xml:space="preserve"> på dette</w:t>
      </w:r>
      <w:r w:rsidRPr="00297AEE">
        <w:rPr>
          <w:rFonts w:ascii="Tahoma" w:hAnsi="Tahoma" w:cs="Tahoma"/>
          <w:szCs w:val="19"/>
        </w:rPr>
        <w:t>. I første skoletime ser dere filmen</w:t>
      </w:r>
      <w:r w:rsidR="009141DE">
        <w:rPr>
          <w:rFonts w:ascii="Tahoma" w:hAnsi="Tahoma" w:cs="Tahoma"/>
          <w:szCs w:val="19"/>
        </w:rPr>
        <w:t>e</w:t>
      </w:r>
      <w:r w:rsidR="00C72774" w:rsidRPr="00297AEE">
        <w:rPr>
          <w:rFonts w:ascii="Tahoma" w:hAnsi="Tahoma" w:cs="Tahoma"/>
          <w:szCs w:val="19"/>
        </w:rPr>
        <w:br/>
      </w:r>
      <w:r w:rsidRPr="00297AEE">
        <w:rPr>
          <w:rFonts w:ascii="Tahoma" w:hAnsi="Tahoma" w:cs="Tahoma"/>
          <w:szCs w:val="19"/>
        </w:rPr>
        <w:t xml:space="preserve">og tar Quizen. Andre skoletime brukes til Kreativt verksted. Undervisningsopplegget ligger på Drammens Museums sin nettside: </w:t>
      </w:r>
      <w:hyperlink r:id="rId20" w:history="1">
        <w:r w:rsidRPr="00297AEE">
          <w:rPr>
            <w:rFonts w:ascii="Tahoma" w:hAnsi="Tahoma" w:cs="Tahoma"/>
            <w:szCs w:val="19"/>
          </w:rPr>
          <w:t>www.drammens.museum.no</w:t>
        </w:r>
      </w:hyperlink>
      <w:r w:rsidR="00711D67" w:rsidRPr="00297AEE">
        <w:rPr>
          <w:rFonts w:ascii="Tahoma" w:hAnsi="Tahoma" w:cs="Tahoma"/>
          <w:szCs w:val="19"/>
        </w:rPr>
        <w:t>.</w:t>
      </w:r>
      <w:r w:rsidRPr="00297AEE">
        <w:rPr>
          <w:rFonts w:ascii="Tahoma" w:hAnsi="Tahoma" w:cs="Tahoma"/>
          <w:szCs w:val="19"/>
        </w:rPr>
        <w:t xml:space="preserve"> </w:t>
      </w:r>
      <w:r w:rsidR="00711D67" w:rsidRPr="00297AEE">
        <w:rPr>
          <w:rFonts w:ascii="Tahoma" w:hAnsi="Tahoma" w:cs="Tahoma"/>
          <w:szCs w:val="19"/>
        </w:rPr>
        <w:t>G</w:t>
      </w:r>
      <w:r w:rsidRPr="00297AEE">
        <w:rPr>
          <w:rFonts w:ascii="Tahoma" w:hAnsi="Tahoma" w:cs="Tahoma"/>
          <w:szCs w:val="19"/>
        </w:rPr>
        <w:t xml:space="preserve">å inn </w:t>
      </w:r>
      <w:r w:rsidR="00A02DA2" w:rsidRPr="00297AEE">
        <w:rPr>
          <w:rFonts w:ascii="Tahoma" w:hAnsi="Tahoma" w:cs="Tahoma"/>
          <w:szCs w:val="19"/>
        </w:rPr>
        <w:t>i fanen</w:t>
      </w:r>
      <w:r w:rsidR="00297AEE">
        <w:rPr>
          <w:rFonts w:ascii="Tahoma" w:hAnsi="Tahoma" w:cs="Tahoma"/>
          <w:szCs w:val="19"/>
        </w:rPr>
        <w:t xml:space="preserve"> øverst på siden</w:t>
      </w:r>
      <w:r w:rsidR="00A02DA2" w:rsidRPr="00297AEE">
        <w:rPr>
          <w:rFonts w:ascii="Tahoma" w:hAnsi="Tahoma" w:cs="Tahoma"/>
          <w:szCs w:val="19"/>
        </w:rPr>
        <w:t>: Læring</w:t>
      </w:r>
      <w:r w:rsidR="00A02DA2">
        <w:rPr>
          <w:rFonts w:ascii="Tahoma" w:hAnsi="Tahoma" w:cs="Tahoma"/>
          <w:szCs w:val="19"/>
        </w:rPr>
        <w:t xml:space="preserve">, og så inn i </w:t>
      </w:r>
      <w:r w:rsidR="004C1403">
        <w:rPr>
          <w:rFonts w:ascii="Tahoma" w:hAnsi="Tahoma" w:cs="Tahoma"/>
          <w:szCs w:val="19"/>
        </w:rPr>
        <w:t xml:space="preserve">boksen </w:t>
      </w:r>
      <w:r w:rsidR="00A02DA2">
        <w:rPr>
          <w:rFonts w:ascii="Tahoma" w:hAnsi="Tahoma" w:cs="Tahoma"/>
          <w:szCs w:val="19"/>
        </w:rPr>
        <w:t>DKS</w:t>
      </w:r>
      <w:r w:rsidR="004C1403">
        <w:rPr>
          <w:rFonts w:ascii="Tahoma" w:hAnsi="Tahoma" w:cs="Tahoma"/>
          <w:szCs w:val="19"/>
        </w:rPr>
        <w:t xml:space="preserve"> og videre til programmet </w:t>
      </w:r>
      <w:r w:rsidR="00A02DA2">
        <w:rPr>
          <w:rFonts w:ascii="Tahoma" w:hAnsi="Tahoma" w:cs="Tahoma"/>
          <w:szCs w:val="19"/>
        </w:rPr>
        <w:t xml:space="preserve">«Ut i det fri». </w:t>
      </w:r>
      <w:r w:rsidR="00F93E16">
        <w:rPr>
          <w:rFonts w:ascii="Tahoma" w:hAnsi="Tahoma" w:cs="Tahoma"/>
          <w:szCs w:val="19"/>
        </w:rPr>
        <w:t>Gå inn i fanen</w:t>
      </w:r>
      <w:r w:rsidR="00AA1B85">
        <w:rPr>
          <w:rFonts w:ascii="Tahoma" w:hAnsi="Tahoma" w:cs="Tahoma"/>
          <w:szCs w:val="19"/>
        </w:rPr>
        <w:t>:</w:t>
      </w:r>
      <w:r w:rsidR="003567B8">
        <w:rPr>
          <w:rFonts w:ascii="Tahoma" w:hAnsi="Tahoma" w:cs="Tahoma"/>
          <w:szCs w:val="19"/>
        </w:rPr>
        <w:t xml:space="preserve"> Oppgaver</w:t>
      </w:r>
      <w:r w:rsidR="00F93E16">
        <w:rPr>
          <w:rFonts w:ascii="Tahoma" w:hAnsi="Tahoma" w:cs="Tahoma"/>
          <w:szCs w:val="19"/>
        </w:rPr>
        <w:t xml:space="preserve"> og i teksten kan du klikke deg inn i en lenke der det står: «</w:t>
      </w:r>
      <w:r w:rsidR="00F93E16">
        <w:rPr>
          <w:rFonts w:ascii="Tahoma" w:hAnsi="Tahoma" w:cs="Tahoma"/>
          <w:szCs w:val="19"/>
        </w:rPr>
        <w:t xml:space="preserve">Her er det </w:t>
      </w:r>
      <w:r w:rsidR="00F93E16" w:rsidRPr="008068B6">
        <w:rPr>
          <w:rFonts w:ascii="Tahoma" w:hAnsi="Tahoma" w:cs="Tahoma"/>
          <w:b/>
          <w:szCs w:val="19"/>
        </w:rPr>
        <w:t>bare å klikke seg inn på siden</w:t>
      </w:r>
      <w:r w:rsidR="00F93E16">
        <w:rPr>
          <w:rFonts w:ascii="Tahoma" w:hAnsi="Tahoma" w:cs="Tahoma"/>
          <w:szCs w:val="19"/>
        </w:rPr>
        <w:t>.»</w:t>
      </w:r>
      <w:r w:rsidR="003567B8">
        <w:rPr>
          <w:rFonts w:ascii="Tahoma" w:hAnsi="Tahoma" w:cs="Tahoma"/>
          <w:szCs w:val="19"/>
        </w:rPr>
        <w:t xml:space="preserve">. </w:t>
      </w:r>
      <w:r w:rsidR="00F93E16">
        <w:rPr>
          <w:rFonts w:ascii="Tahoma" w:hAnsi="Tahoma" w:cs="Tahoma"/>
          <w:szCs w:val="19"/>
        </w:rPr>
        <w:t xml:space="preserve">Her ligger filmene på </w:t>
      </w:r>
      <w:proofErr w:type="spellStart"/>
      <w:r w:rsidR="00F93E16">
        <w:rPr>
          <w:rFonts w:ascii="Tahoma" w:hAnsi="Tahoma" w:cs="Tahoma"/>
          <w:szCs w:val="19"/>
        </w:rPr>
        <w:t>museets</w:t>
      </w:r>
      <w:r w:rsidR="004C1403">
        <w:rPr>
          <w:rFonts w:ascii="Tahoma" w:hAnsi="Tahoma" w:cs="Tahoma"/>
          <w:szCs w:val="19"/>
        </w:rPr>
        <w:t>s</w:t>
      </w:r>
      <w:proofErr w:type="spellEnd"/>
      <w:r w:rsidR="004C1403">
        <w:rPr>
          <w:rFonts w:ascii="Tahoma" w:hAnsi="Tahoma" w:cs="Tahoma"/>
          <w:szCs w:val="19"/>
        </w:rPr>
        <w:t xml:space="preserve"> </w:t>
      </w:r>
      <w:proofErr w:type="spellStart"/>
      <w:r w:rsidR="004C1403">
        <w:rPr>
          <w:rFonts w:ascii="Tahoma" w:hAnsi="Tahoma" w:cs="Tahoma"/>
          <w:szCs w:val="19"/>
        </w:rPr>
        <w:t>YouTubekanal</w:t>
      </w:r>
      <w:proofErr w:type="spellEnd"/>
      <w:r w:rsidR="008068B6">
        <w:rPr>
          <w:rFonts w:ascii="Tahoma" w:hAnsi="Tahoma" w:cs="Tahoma"/>
          <w:szCs w:val="19"/>
        </w:rPr>
        <w:t xml:space="preserve">. </w:t>
      </w:r>
    </w:p>
    <w:p w:rsidR="00F93E16" w:rsidRDefault="00F93E16" w:rsidP="00711D67">
      <w:pPr>
        <w:ind w:firstLine="0"/>
        <w:jc w:val="both"/>
        <w:rPr>
          <w:rFonts w:ascii="Tahoma" w:hAnsi="Tahoma" w:cs="Tahoma"/>
          <w:szCs w:val="19"/>
        </w:rPr>
      </w:pPr>
    </w:p>
    <w:p w:rsidR="0072145D" w:rsidRPr="006C08E0" w:rsidRDefault="00A172D1" w:rsidP="00711D67">
      <w:pPr>
        <w:ind w:firstLine="0"/>
        <w:jc w:val="both"/>
        <w:rPr>
          <w:rFonts w:ascii="Tahoma" w:hAnsi="Tahoma" w:cs="Tahoma"/>
          <w:szCs w:val="19"/>
        </w:rPr>
      </w:pPr>
      <w:r>
        <w:rPr>
          <w:rFonts w:ascii="Tahoma" w:hAnsi="Tahoma" w:cs="Tahoma"/>
          <w:szCs w:val="19"/>
        </w:rPr>
        <w:t xml:space="preserve">Forberedelse for lærer: se </w:t>
      </w:r>
      <w:r w:rsidR="00F93E16">
        <w:rPr>
          <w:rFonts w:ascii="Tahoma" w:hAnsi="Tahoma" w:cs="Tahoma"/>
          <w:szCs w:val="19"/>
        </w:rPr>
        <w:t xml:space="preserve">alle filmene. Les igjennom </w:t>
      </w:r>
      <w:proofErr w:type="spellStart"/>
      <w:r w:rsidR="00F93E16">
        <w:rPr>
          <w:rFonts w:ascii="Tahoma" w:hAnsi="Tahoma" w:cs="Tahoma"/>
          <w:szCs w:val="19"/>
        </w:rPr>
        <w:t>lærerveildningen</w:t>
      </w:r>
      <w:proofErr w:type="spellEnd"/>
      <w:r w:rsidR="00F93E16">
        <w:rPr>
          <w:rFonts w:ascii="Tahoma" w:hAnsi="Tahoma" w:cs="Tahoma"/>
          <w:szCs w:val="19"/>
        </w:rPr>
        <w:t xml:space="preserve"> og </w:t>
      </w:r>
      <w:proofErr w:type="spellStart"/>
      <w:r w:rsidR="00F93E16">
        <w:rPr>
          <w:rFonts w:ascii="Tahoma" w:hAnsi="Tahoma" w:cs="Tahoma"/>
          <w:szCs w:val="19"/>
        </w:rPr>
        <w:t>p</w:t>
      </w:r>
      <w:r w:rsidR="00FF6A1B">
        <w:rPr>
          <w:rFonts w:ascii="Tahoma" w:hAnsi="Tahoma" w:cs="Tahoma"/>
          <w:szCs w:val="19"/>
        </w:rPr>
        <w:t>rint</w:t>
      </w:r>
      <w:proofErr w:type="spellEnd"/>
      <w:r w:rsidR="00FF6A1B">
        <w:rPr>
          <w:rFonts w:ascii="Tahoma" w:hAnsi="Tahoma" w:cs="Tahoma"/>
          <w:szCs w:val="19"/>
        </w:rPr>
        <w:t xml:space="preserve"> ut </w:t>
      </w:r>
      <w:r w:rsidR="00AA1B85">
        <w:rPr>
          <w:rFonts w:ascii="Tahoma" w:hAnsi="Tahoma" w:cs="Tahoma"/>
          <w:szCs w:val="19"/>
        </w:rPr>
        <w:t>q</w:t>
      </w:r>
      <w:r w:rsidR="00FF6A1B">
        <w:rPr>
          <w:rFonts w:ascii="Tahoma" w:hAnsi="Tahoma" w:cs="Tahoma"/>
          <w:szCs w:val="19"/>
        </w:rPr>
        <w:t xml:space="preserve">uiz </w:t>
      </w:r>
      <w:r w:rsidR="00AA1B85">
        <w:rPr>
          <w:rFonts w:ascii="Tahoma" w:hAnsi="Tahoma" w:cs="Tahoma"/>
          <w:szCs w:val="19"/>
        </w:rPr>
        <w:t xml:space="preserve">til elevene og fasit </w:t>
      </w:r>
      <w:r w:rsidR="00FF6A1B">
        <w:rPr>
          <w:rFonts w:ascii="Tahoma" w:hAnsi="Tahoma" w:cs="Tahoma"/>
          <w:szCs w:val="19"/>
        </w:rPr>
        <w:t xml:space="preserve">fra nettsiden. </w:t>
      </w:r>
    </w:p>
    <w:p w:rsidR="0072145D" w:rsidRDefault="0072145D" w:rsidP="006C08E0">
      <w:pPr>
        <w:pStyle w:val="Undertittelforartikkel"/>
        <w:rPr>
          <w:rFonts w:eastAsiaTheme="minorHAnsi"/>
          <w:color w:val="auto"/>
          <w:kern w:val="0"/>
          <w:sz w:val="19"/>
          <w:szCs w:val="22"/>
        </w:rPr>
      </w:pPr>
    </w:p>
    <w:p w:rsidR="00711D67" w:rsidRPr="004A4D47" w:rsidRDefault="00E66777" w:rsidP="004A4D47">
      <w:pPr>
        <w:pStyle w:val="Undertittelforartikkel"/>
      </w:pPr>
      <w:r w:rsidRPr="0072145D">
        <w:t>Del 1. Film om Hans Heyerdahl</w:t>
      </w:r>
    </w:p>
    <w:p w:rsidR="00711D67" w:rsidRDefault="00711D67" w:rsidP="00CD7CD3">
      <w:pPr>
        <w:rPr>
          <w:rFonts w:ascii="Tahoma" w:hAnsi="Tahoma" w:cs="Tahoma"/>
        </w:rPr>
      </w:pPr>
    </w:p>
    <w:p w:rsidR="00CC6A1F" w:rsidRDefault="00CC6A1F" w:rsidP="00CD7CD3">
      <w:pPr>
        <w:rPr>
          <w:rFonts w:ascii="Tahoma" w:hAnsi="Tahoma" w:cs="Tahoma"/>
        </w:rPr>
      </w:pPr>
    </w:p>
    <w:p w:rsidR="00CC6A1F" w:rsidRDefault="00CC6A1F" w:rsidP="00CD7CD3">
      <w:pPr>
        <w:rPr>
          <w:rFonts w:ascii="Tahoma" w:hAnsi="Tahoma" w:cs="Tahoma"/>
        </w:rPr>
        <w:sectPr w:rsidR="00CC6A1F" w:rsidSect="0072145D">
          <w:headerReference w:type="default" r:id="rId21"/>
          <w:type w:val="continuous"/>
          <w:pgSz w:w="11907" w:h="16839"/>
          <w:pgMar w:top="720" w:right="720" w:bottom="720" w:left="720" w:header="709" w:footer="709" w:gutter="0"/>
          <w:cols w:space="720"/>
          <w:docGrid w:linePitch="360"/>
        </w:sectPr>
      </w:pPr>
    </w:p>
    <w:p w:rsidR="00CD7CD3" w:rsidRPr="00711D67" w:rsidRDefault="00CD7CD3" w:rsidP="00711D67">
      <w:pPr>
        <w:ind w:firstLine="0"/>
        <w:rPr>
          <w:rFonts w:ascii="Tahoma" w:hAnsi="Tahoma" w:cs="Tahoma"/>
        </w:rPr>
      </w:pPr>
      <w:r w:rsidRPr="00711D67">
        <w:rPr>
          <w:rFonts w:ascii="Tahoma" w:hAnsi="Tahoma" w:cs="Tahoma"/>
        </w:rPr>
        <w:t>Utstyr du trenger til filmvisning:</w:t>
      </w:r>
    </w:p>
    <w:p w:rsidR="00CD7CD3" w:rsidRDefault="000326E3" w:rsidP="0072145D">
      <w:pPr>
        <w:ind w:firstLine="0"/>
        <w:rPr>
          <w:rFonts w:ascii="Tahoma" w:hAnsi="Tahoma" w:cs="Tahoma"/>
        </w:rPr>
      </w:pPr>
      <w:r w:rsidRPr="002060A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A65425" wp14:editId="78F6D559">
                <wp:simplePos x="0" y="0"/>
                <wp:positionH relativeFrom="margin">
                  <wp:posOffset>2214245</wp:posOffset>
                </wp:positionH>
                <wp:positionV relativeFrom="margin">
                  <wp:posOffset>5144770</wp:posOffset>
                </wp:positionV>
                <wp:extent cx="2085975" cy="2042795"/>
                <wp:effectExtent l="0" t="0" r="28575" b="14605"/>
                <wp:wrapSquare wrapText="bothSides"/>
                <wp:docPr id="9" name="Sita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2042795"/>
                        </a:xfrm>
                        <a:prstGeom prst="bracketPair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2774" w:rsidRDefault="00C72774" w:rsidP="00FF404F">
                            <w:pPr>
                              <w:pStyle w:val="NormalWeb"/>
                              <w:spacing w:line="348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FADF3C4" wp14:editId="0F6D8C42">
                                  <wp:extent cx="1379874" cy="1857375"/>
                                  <wp:effectExtent l="0" t="0" r="0" b="0"/>
                                  <wp:docPr id="35" name="Bild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736" cy="187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137160" tIns="137160" rIns="137160" bIns="13716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65425" id="_x0000_s1028" type="#_x0000_t185" style="position:absolute;margin-left:174.35pt;margin-top:405.1pt;width:164.25pt;height:160.8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" adj="0" filled="t" fillcolor="window" strokecolor="windowText" strokeweight="1pt">
                <v:textbox inset="10.8pt,10.8pt,10.8pt,10.8pt">
                  <w:txbxContent>
                    <w:p w:rsidR="00C72774" w:rsidRDefault="00C72774" w:rsidP="00FF404F">
                      <w:pPr>
                        <w:pStyle w:val="NormalWeb"/>
                        <w:spacing w:line="348" w:lineRule="auto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FADF3C4" wp14:editId="0F6D8C42">
                            <wp:extent cx="1379874" cy="1857375"/>
                            <wp:effectExtent l="0" t="0" r="0" b="0"/>
                            <wp:docPr id="35" name="Bild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9736" cy="187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D7CD3">
        <w:rPr>
          <w:rFonts w:ascii="Tahoma" w:hAnsi="Tahoma" w:cs="Tahoma"/>
        </w:rPr>
        <w:t>Du trenger nett-tilgang, PC, prosjektor, hø</w:t>
      </w:r>
      <w:r w:rsidR="0072145D">
        <w:rPr>
          <w:rFonts w:ascii="Tahoma" w:hAnsi="Tahoma" w:cs="Tahoma"/>
        </w:rPr>
        <w:t xml:space="preserve">yttaler, lerret / Smart Board. </w:t>
      </w:r>
    </w:p>
    <w:p w:rsidR="00CD7CD3" w:rsidRPr="0072145D" w:rsidRDefault="00CD7CD3" w:rsidP="00711D67">
      <w:pPr>
        <w:ind w:firstLine="0"/>
        <w:rPr>
          <w:rFonts w:ascii="Tahoma" w:hAnsi="Tahoma" w:cs="Tahoma"/>
          <w:i/>
        </w:rPr>
      </w:pPr>
      <w:r w:rsidRPr="0072145D">
        <w:rPr>
          <w:rFonts w:ascii="Tahoma" w:hAnsi="Tahoma" w:cs="Tahoma"/>
          <w:i/>
        </w:rPr>
        <w:t>Gjennomføring av filmen</w:t>
      </w:r>
      <w:r w:rsidR="0072145D" w:rsidRPr="0072145D">
        <w:rPr>
          <w:rFonts w:ascii="Tahoma" w:hAnsi="Tahoma" w:cs="Tahoma"/>
          <w:i/>
        </w:rPr>
        <w:t>:</w:t>
      </w:r>
    </w:p>
    <w:p w:rsidR="00CD7CD3" w:rsidRDefault="00AA1B85" w:rsidP="00711D6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De 5 første filmene varer </w:t>
      </w:r>
      <w:proofErr w:type="spellStart"/>
      <w:r>
        <w:rPr>
          <w:rFonts w:ascii="Tahoma" w:hAnsi="Tahoma" w:cs="Tahoma"/>
        </w:rPr>
        <w:t>ca</w:t>
      </w:r>
      <w:proofErr w:type="spellEnd"/>
      <w:r w:rsidR="00CD7CD3" w:rsidRPr="00E22791">
        <w:rPr>
          <w:rFonts w:ascii="Tahoma" w:hAnsi="Tahoma" w:cs="Tahoma"/>
        </w:rPr>
        <w:t xml:space="preserve"> 25 minutter. </w:t>
      </w:r>
      <w:r w:rsidR="00CD7CD3">
        <w:rPr>
          <w:rFonts w:ascii="Tahoma" w:hAnsi="Tahoma" w:cs="Tahoma"/>
        </w:rPr>
        <w:t xml:space="preserve">Lærer kobler sin PC til prosjektor og styrer gjennomgangen av filmen som ses av alle samtidig på storskjerm. </w:t>
      </w:r>
    </w:p>
    <w:p w:rsidR="00CD7CD3" w:rsidRPr="0087277C" w:rsidRDefault="00CD7CD3" w:rsidP="00711D6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Start Del 1: Film </w:t>
      </w:r>
      <w:r w:rsidR="008068B6">
        <w:rPr>
          <w:rFonts w:ascii="Tahoma" w:hAnsi="Tahoma" w:cs="Tahoma"/>
        </w:rPr>
        <w:t>1 -5.</w:t>
      </w:r>
      <w:r w:rsidR="00AA1B85">
        <w:rPr>
          <w:rFonts w:ascii="Tahoma" w:hAnsi="Tahoma" w:cs="Tahoma"/>
        </w:rPr>
        <w:t xml:space="preserve"> Filmene er delt opp, men med </w:t>
      </w:r>
      <w:r>
        <w:rPr>
          <w:rFonts w:ascii="Tahoma" w:hAnsi="Tahoma" w:cs="Tahoma"/>
        </w:rPr>
        <w:t>en liten pause mellom hve</w:t>
      </w:r>
      <w:r w:rsidR="00A60EC8">
        <w:rPr>
          <w:rFonts w:ascii="Tahoma" w:hAnsi="Tahoma" w:cs="Tahoma"/>
        </w:rPr>
        <w:t>r film</w:t>
      </w:r>
      <w:r w:rsidR="00F93E16">
        <w:rPr>
          <w:rFonts w:ascii="Tahoma" w:hAnsi="Tahoma" w:cs="Tahoma"/>
        </w:rPr>
        <w:t>. Her</w:t>
      </w:r>
      <w:r w:rsidR="00A60EC8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har du derimot mulighet til å stille eventuelle opps</w:t>
      </w:r>
      <w:r w:rsidR="0072145D">
        <w:rPr>
          <w:rFonts w:ascii="Tahoma" w:hAnsi="Tahoma" w:cs="Tahoma"/>
        </w:rPr>
        <w:t xml:space="preserve">ummeringsspørsmål til elevene. </w:t>
      </w:r>
      <w:r>
        <w:rPr>
          <w:rFonts w:ascii="Tahoma" w:hAnsi="Tahoma" w:cs="Tahoma"/>
        </w:rPr>
        <w:t xml:space="preserve">Innhold i filmen med forslag til </w:t>
      </w:r>
      <w:r w:rsidR="0072145D" w:rsidRPr="0087277C">
        <w:rPr>
          <w:rFonts w:ascii="Tahoma" w:hAnsi="Tahoma" w:cs="Tahoma"/>
        </w:rPr>
        <w:t>o</w:t>
      </w:r>
      <w:r w:rsidRPr="0087277C">
        <w:rPr>
          <w:rFonts w:ascii="Tahoma" w:hAnsi="Tahoma" w:cs="Tahoma"/>
        </w:rPr>
        <w:t>ppsummeringsspørsmål:</w:t>
      </w:r>
    </w:p>
    <w:p w:rsidR="00CD7CD3" w:rsidRDefault="00F93E16" w:rsidP="00711D67">
      <w:pPr>
        <w:ind w:firstLine="0"/>
        <w:rPr>
          <w:rFonts w:ascii="Tahoma" w:hAnsi="Tahoma" w:cs="Tahoma"/>
        </w:rPr>
      </w:pPr>
      <w:r>
        <w:rPr>
          <w:rFonts w:ascii="Tahoma" w:hAnsi="Tahoma" w:cs="Tahoma"/>
          <w:i/>
        </w:rPr>
        <w:t>Film</w:t>
      </w:r>
      <w:r w:rsidR="00CD7CD3" w:rsidRPr="0072145D">
        <w:rPr>
          <w:rFonts w:ascii="Tahoma" w:hAnsi="Tahoma" w:cs="Tahoma"/>
          <w:i/>
        </w:rPr>
        <w:t xml:space="preserve"> 1 (2.11 min): «Hva</w:t>
      </w:r>
      <w:r w:rsidR="00CD7CD3" w:rsidRPr="0072145D">
        <w:rPr>
          <w:rFonts w:ascii="Tahoma" w:hAnsi="Tahoma" w:cs="Tahoma"/>
          <w:b/>
          <w:i/>
        </w:rPr>
        <w:t xml:space="preserve"> </w:t>
      </w:r>
      <w:r w:rsidR="00CD7CD3" w:rsidRPr="0072145D">
        <w:rPr>
          <w:rFonts w:ascii="Tahoma" w:hAnsi="Tahoma" w:cs="Tahoma"/>
          <w:i/>
        </w:rPr>
        <w:t>skjer».</w:t>
      </w:r>
      <w:r w:rsidR="00CD7CD3">
        <w:rPr>
          <w:rFonts w:ascii="Tahoma" w:hAnsi="Tahoma" w:cs="Tahoma"/>
        </w:rPr>
        <w:t xml:space="preserve"> Introduksjon som forteller hva </w:t>
      </w:r>
      <w:r w:rsidR="00CD7CD3">
        <w:rPr>
          <w:rFonts w:ascii="Tahoma" w:hAnsi="Tahoma" w:cs="Tahoma"/>
        </w:rPr>
        <w:t xml:space="preserve">innholdet i filmen er. Ingen </w:t>
      </w:r>
      <w:r w:rsidR="0072145D">
        <w:rPr>
          <w:rFonts w:ascii="Tahoma" w:hAnsi="Tahoma" w:cs="Tahoma"/>
        </w:rPr>
        <w:t>o</w:t>
      </w:r>
      <w:r w:rsidR="00CD7CD3">
        <w:rPr>
          <w:rFonts w:ascii="Tahoma" w:hAnsi="Tahoma" w:cs="Tahoma"/>
        </w:rPr>
        <w:t>ppsummeringsspørsmål.</w:t>
      </w:r>
    </w:p>
    <w:p w:rsidR="00CD7CD3" w:rsidRPr="009F6F6D" w:rsidRDefault="00F93E16" w:rsidP="00711D67">
      <w:pPr>
        <w:ind w:firstLine="0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>Film</w:t>
      </w:r>
      <w:r w:rsidR="00CD7CD3" w:rsidRPr="0072145D">
        <w:rPr>
          <w:rFonts w:ascii="Tahoma" w:hAnsi="Tahoma" w:cs="Tahoma"/>
          <w:i/>
        </w:rPr>
        <w:t xml:space="preserve"> 2 (4.11 min): «Hvem var Hans Heyerdahl».</w:t>
      </w:r>
      <w:r w:rsidR="00CD7CD3">
        <w:rPr>
          <w:rFonts w:ascii="Tahoma" w:hAnsi="Tahoma" w:cs="Tahoma"/>
        </w:rPr>
        <w:t xml:space="preserve"> Her blir du bedre kjent med hvem Heyerdahl var. </w:t>
      </w:r>
      <w:r w:rsidR="00CD7CD3" w:rsidRPr="0087277C">
        <w:rPr>
          <w:rFonts w:ascii="Tahoma" w:hAnsi="Tahoma" w:cs="Tahoma"/>
        </w:rPr>
        <w:t>Oppsummeringsspørsmål:</w:t>
      </w:r>
      <w:r w:rsidR="00CD7CD3" w:rsidRPr="0072145D">
        <w:rPr>
          <w:rFonts w:ascii="Tahoma" w:hAnsi="Tahoma" w:cs="Tahoma"/>
        </w:rPr>
        <w:t xml:space="preserve"> I hvilken by bodde Heyerdahl som barn? (Drammen)</w:t>
      </w:r>
    </w:p>
    <w:p w:rsidR="00CD7CD3" w:rsidRDefault="00F93E16" w:rsidP="00711D67">
      <w:pPr>
        <w:ind w:firstLine="0"/>
        <w:rPr>
          <w:rFonts w:ascii="Tahoma" w:hAnsi="Tahoma" w:cs="Tahoma"/>
        </w:rPr>
      </w:pPr>
      <w:r>
        <w:rPr>
          <w:rFonts w:ascii="Tahoma" w:hAnsi="Tahoma" w:cs="Tahoma"/>
          <w:i/>
        </w:rPr>
        <w:t>Film</w:t>
      </w:r>
      <w:r w:rsidR="00CD7CD3" w:rsidRPr="0072145D">
        <w:rPr>
          <w:rFonts w:ascii="Tahoma" w:hAnsi="Tahoma" w:cs="Tahoma"/>
          <w:i/>
        </w:rPr>
        <w:t xml:space="preserve"> 3 (3.52 min): «Ut for å lære»</w:t>
      </w:r>
      <w:r w:rsidR="00CD7CD3">
        <w:rPr>
          <w:rFonts w:ascii="Tahoma" w:hAnsi="Tahoma" w:cs="Tahoma"/>
        </w:rPr>
        <w:t xml:space="preserve"> </w:t>
      </w:r>
      <w:r w:rsidR="00CD7CD3" w:rsidRPr="00292C85">
        <w:rPr>
          <w:rFonts w:ascii="Tahoma" w:hAnsi="Tahoma" w:cs="Tahoma"/>
        </w:rPr>
        <w:t>handler om at Heyerdahl dro til utlandet på kunstskoler f</w:t>
      </w:r>
      <w:r w:rsidR="00CD7CD3">
        <w:rPr>
          <w:rFonts w:ascii="Tahoma" w:hAnsi="Tahoma" w:cs="Tahoma"/>
        </w:rPr>
        <w:t>or å lære å bli en bedre maler.</w:t>
      </w:r>
    </w:p>
    <w:p w:rsidR="00CD7CD3" w:rsidRPr="0072145D" w:rsidRDefault="00CD7CD3" w:rsidP="00711D67">
      <w:pPr>
        <w:ind w:firstLine="0"/>
        <w:rPr>
          <w:rFonts w:ascii="Tahoma" w:hAnsi="Tahoma" w:cs="Tahoma"/>
        </w:rPr>
      </w:pPr>
      <w:r w:rsidRPr="0072145D">
        <w:rPr>
          <w:rFonts w:ascii="Tahoma" w:hAnsi="Tahoma" w:cs="Tahoma"/>
        </w:rPr>
        <w:t xml:space="preserve">Oppsummeringsspørsmål: Hvilke to </w:t>
      </w:r>
      <w:r w:rsidRPr="0072145D">
        <w:rPr>
          <w:rFonts w:ascii="Tahoma" w:hAnsi="Tahoma" w:cs="Tahoma"/>
        </w:rPr>
        <w:t>byer dro Heyerdahl til? (München og Paris)</w:t>
      </w:r>
    </w:p>
    <w:p w:rsidR="00CD7CD3" w:rsidRDefault="00F93E16" w:rsidP="00711D67">
      <w:pPr>
        <w:ind w:firstLine="0"/>
        <w:rPr>
          <w:rFonts w:ascii="Tahoma" w:hAnsi="Tahoma" w:cs="Tahoma"/>
        </w:rPr>
      </w:pPr>
      <w:r>
        <w:rPr>
          <w:rFonts w:ascii="Tahoma" w:hAnsi="Tahoma" w:cs="Tahoma"/>
          <w:i/>
        </w:rPr>
        <w:t>Film</w:t>
      </w:r>
      <w:r w:rsidR="00CD7CD3" w:rsidRPr="0072145D">
        <w:rPr>
          <w:rFonts w:ascii="Tahoma" w:hAnsi="Tahoma" w:cs="Tahoma"/>
          <w:i/>
        </w:rPr>
        <w:t xml:space="preserve"> 4 (7.22 min): «Ut i det fri»</w:t>
      </w:r>
      <w:r w:rsidR="00CD7CD3">
        <w:rPr>
          <w:rFonts w:ascii="Tahoma" w:hAnsi="Tahoma" w:cs="Tahoma"/>
        </w:rPr>
        <w:t xml:space="preserve"> tar for seg viktige kjennetegn for friluftsmaleriet og impresjonismen som retning. Optisk test!</w:t>
      </w:r>
    </w:p>
    <w:p w:rsidR="00CD7CD3" w:rsidRPr="0072145D" w:rsidRDefault="00CD7CD3" w:rsidP="00711D67">
      <w:pPr>
        <w:ind w:firstLine="0"/>
        <w:rPr>
          <w:rFonts w:ascii="Tahoma" w:hAnsi="Tahoma" w:cs="Tahoma"/>
        </w:rPr>
      </w:pPr>
      <w:r w:rsidRPr="0072145D">
        <w:rPr>
          <w:rFonts w:ascii="Tahoma" w:hAnsi="Tahoma" w:cs="Tahoma"/>
        </w:rPr>
        <w:t>Oppsummeringsspørsmål: Hva betyr impresjonisme? (inntrykk) Hva forteller fargesirkelen oss? (primærfarger, sekundærfarger og komplementærfarger)</w:t>
      </w:r>
    </w:p>
    <w:p w:rsidR="00CD7CD3" w:rsidRDefault="00F93E16" w:rsidP="00711D67">
      <w:pPr>
        <w:ind w:firstLine="0"/>
        <w:rPr>
          <w:rFonts w:ascii="Tahoma" w:hAnsi="Tahoma" w:cs="Tahoma"/>
        </w:rPr>
      </w:pPr>
      <w:r>
        <w:rPr>
          <w:rFonts w:ascii="Tahoma" w:hAnsi="Tahoma" w:cs="Tahoma"/>
          <w:i/>
        </w:rPr>
        <w:t>Film</w:t>
      </w:r>
      <w:r w:rsidR="00CD7CD3" w:rsidRPr="0072145D">
        <w:rPr>
          <w:rFonts w:ascii="Tahoma" w:hAnsi="Tahoma" w:cs="Tahoma"/>
          <w:i/>
        </w:rPr>
        <w:t xml:space="preserve"> 5 (9 min): «Åsgårdstrand».</w:t>
      </w:r>
      <w:r w:rsidR="00CD7CD3">
        <w:rPr>
          <w:rFonts w:ascii="Tahoma" w:hAnsi="Tahoma" w:cs="Tahoma"/>
        </w:rPr>
        <w:t xml:space="preserve"> </w:t>
      </w:r>
      <w:r w:rsidR="00CD7CD3" w:rsidRPr="00F7089B">
        <w:rPr>
          <w:rFonts w:ascii="Tahoma" w:hAnsi="Tahoma" w:cs="Tahoma"/>
        </w:rPr>
        <w:t>Siste kapittel viser hvordan Heyerdahl brukte det han lærte i Paris på motiver han malte i Åsgårdstrand, som var hans favorittsted i Norge.</w:t>
      </w:r>
    </w:p>
    <w:p w:rsidR="00CD7CD3" w:rsidRPr="0072145D" w:rsidRDefault="00CD7CD3" w:rsidP="00711D67">
      <w:pPr>
        <w:ind w:firstLine="0"/>
        <w:rPr>
          <w:rFonts w:ascii="Tahoma" w:hAnsi="Tahoma" w:cs="Tahoma"/>
        </w:rPr>
      </w:pPr>
      <w:r w:rsidRPr="0072145D">
        <w:rPr>
          <w:rFonts w:ascii="Tahoma" w:hAnsi="Tahoma" w:cs="Tahoma"/>
        </w:rPr>
        <w:t>Oppsummeringsspørsmål: Hva er viktige kjennetegn for et friluftsmaleri?</w:t>
      </w:r>
    </w:p>
    <w:p w:rsidR="00CD7CD3" w:rsidRDefault="00CD7CD3" w:rsidP="00CD7CD3">
      <w:pPr>
        <w:rPr>
          <w:rFonts w:ascii="Tahoma" w:hAnsi="Tahoma" w:cs="Tahoma"/>
        </w:rPr>
        <w:sectPr w:rsidR="00CD7CD3" w:rsidSect="0072145D">
          <w:type w:val="continuous"/>
          <w:pgSz w:w="11907" w:h="16839"/>
          <w:pgMar w:top="720" w:right="720" w:bottom="720" w:left="720" w:header="709" w:footer="709" w:gutter="0"/>
          <w:cols w:num="3" w:space="720"/>
          <w:docGrid w:linePitch="360"/>
        </w:sectPr>
      </w:pPr>
    </w:p>
    <w:p w:rsidR="00711D67" w:rsidRDefault="00711D67" w:rsidP="00CD7CD3">
      <w:pPr>
        <w:rPr>
          <w:rFonts w:ascii="Tahoma" w:hAnsi="Tahoma" w:cs="Tahoma"/>
        </w:rPr>
        <w:sectPr w:rsidR="00711D67" w:rsidSect="00CD7CD3">
          <w:type w:val="continuous"/>
          <w:pgSz w:w="11907" w:h="16839"/>
          <w:pgMar w:top="1148" w:right="1050" w:bottom="1148" w:left="1050" w:header="709" w:footer="709" w:gutter="0"/>
          <w:cols w:space="720"/>
          <w:docGrid w:linePitch="360"/>
        </w:sectPr>
      </w:pPr>
    </w:p>
    <w:p w:rsidR="00CD7CD3" w:rsidRDefault="00CD7CD3" w:rsidP="00CD7CD3">
      <w:pPr>
        <w:rPr>
          <w:rFonts w:ascii="Tahoma" w:hAnsi="Tahoma" w:cs="Tahoma"/>
        </w:rPr>
      </w:pPr>
    </w:p>
    <w:p w:rsidR="00CD7CD3" w:rsidRDefault="00CD7CD3" w:rsidP="00CD7CD3"/>
    <w:p w:rsidR="00C72774" w:rsidRPr="00CD7CD3" w:rsidRDefault="00C72774" w:rsidP="00CD7CD3"/>
    <w:p w:rsidR="00D75483" w:rsidRDefault="008F5758" w:rsidP="00FA3D2F">
      <w:pPr>
        <w:pStyle w:val="Undertittelforartikkel"/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0D16CB5F" wp14:editId="3E84A7F2">
            <wp:extent cx="6711284" cy="2957513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160" cy="29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758" w:rsidRDefault="008F5758" w:rsidP="008F5758"/>
    <w:p w:rsidR="008F5758" w:rsidRPr="008F5758" w:rsidRDefault="008F5758" w:rsidP="008F5758"/>
    <w:p w:rsidR="00E66777" w:rsidRDefault="00E66777" w:rsidP="00E66777">
      <w:pPr>
        <w:pStyle w:val="Undertittelforartikkel"/>
      </w:pPr>
      <w:r>
        <w:t xml:space="preserve">Del 2: </w:t>
      </w:r>
      <w:r w:rsidRPr="005C71EA">
        <w:t>Elev</w:t>
      </w:r>
      <w:r>
        <w:t>oppgaver – interaktivt eller kreativt verksted eller begge deler!</w:t>
      </w:r>
    </w:p>
    <w:p w:rsidR="00760C8C" w:rsidRPr="00760C8C" w:rsidRDefault="00760C8C" w:rsidP="00760C8C"/>
    <w:p w:rsidR="004D0B78" w:rsidRDefault="004D0B78" w:rsidP="004D0B78"/>
    <w:p w:rsidR="00DA223D" w:rsidRPr="004D0B78" w:rsidRDefault="00DA223D" w:rsidP="004D0B78">
      <w:pPr>
        <w:sectPr w:rsidR="00DA223D" w:rsidRPr="004D0B78" w:rsidSect="00711D67">
          <w:type w:val="continuous"/>
          <w:pgSz w:w="11907" w:h="16839"/>
          <w:pgMar w:top="720" w:right="720" w:bottom="720" w:left="720" w:header="709" w:footer="709" w:gutter="0"/>
          <w:cols w:space="720"/>
          <w:docGrid w:linePitch="360"/>
        </w:sectPr>
      </w:pPr>
    </w:p>
    <w:p w:rsidR="00904DA2" w:rsidRDefault="00A71A38" w:rsidP="00904DA2">
      <w:pPr>
        <w:pStyle w:val="Undertittelforartikkel"/>
      </w:pPr>
      <w:r>
        <w:t>QUIZ</w:t>
      </w:r>
      <w:r w:rsidR="00904DA2">
        <w:t xml:space="preserve"> </w:t>
      </w:r>
    </w:p>
    <w:p w:rsidR="00DA223D" w:rsidRPr="00DA223D" w:rsidRDefault="00DA223D" w:rsidP="00DA223D"/>
    <w:p w:rsidR="0074240C" w:rsidRPr="00A60EC8" w:rsidRDefault="00A60EC8" w:rsidP="00DA223D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Elevene får en quiz med 27 spørsmål som tar </w:t>
      </w:r>
      <w:proofErr w:type="spellStart"/>
      <w:r>
        <w:rPr>
          <w:rFonts w:ascii="Tahoma" w:hAnsi="Tahoma" w:cs="Tahoma"/>
        </w:rPr>
        <w:t>ca</w:t>
      </w:r>
      <w:proofErr w:type="spellEnd"/>
      <w:r>
        <w:rPr>
          <w:rFonts w:ascii="Tahoma" w:hAnsi="Tahoma" w:cs="Tahoma"/>
        </w:rPr>
        <w:t xml:space="preserve"> 20 min å gjennomføre. Quizen og fasiten må læreren </w:t>
      </w:r>
      <w:proofErr w:type="spellStart"/>
      <w:r>
        <w:rPr>
          <w:rFonts w:ascii="Tahoma" w:hAnsi="Tahoma" w:cs="Tahoma"/>
        </w:rPr>
        <w:t>printe</w:t>
      </w:r>
      <w:proofErr w:type="spellEnd"/>
      <w:r>
        <w:rPr>
          <w:rFonts w:ascii="Tahoma" w:hAnsi="Tahoma" w:cs="Tahoma"/>
        </w:rPr>
        <w:t xml:space="preserve"> ut fra nettsiden. Gå inn i på hjemmesiden: www.drammens.museum.no-</w:t>
      </w:r>
      <w:r w:rsidR="00F93E16">
        <w:rPr>
          <w:rFonts w:ascii="Tahoma" w:hAnsi="Tahoma" w:cs="Tahoma"/>
        </w:rPr>
        <w:t>&gt;</w:t>
      </w:r>
      <w:r>
        <w:rPr>
          <w:rFonts w:ascii="Tahoma" w:hAnsi="Tahoma" w:cs="Tahoma"/>
        </w:rPr>
        <w:t xml:space="preserve"> læring-</w:t>
      </w:r>
      <w:r w:rsidR="00F93E16">
        <w:rPr>
          <w:rFonts w:ascii="Tahoma" w:hAnsi="Tahoma" w:cs="Tahoma"/>
        </w:rPr>
        <w:t xml:space="preserve">&gt; </w:t>
      </w:r>
      <w:r>
        <w:rPr>
          <w:rFonts w:ascii="Tahoma" w:hAnsi="Tahoma" w:cs="Tahoma"/>
        </w:rPr>
        <w:t xml:space="preserve">DKS </w:t>
      </w:r>
      <w:r w:rsidR="00F93E16">
        <w:rPr>
          <w:rFonts w:ascii="Tahoma" w:hAnsi="Tahoma" w:cs="Tahoma"/>
        </w:rPr>
        <w:t>-&gt;</w:t>
      </w:r>
      <w:r>
        <w:rPr>
          <w:rFonts w:ascii="Tahoma" w:hAnsi="Tahoma" w:cs="Tahoma"/>
        </w:rPr>
        <w:t>og inn i programmet</w:t>
      </w:r>
      <w:r w:rsidR="00DA223D">
        <w:rPr>
          <w:rFonts w:ascii="Tahoma" w:hAnsi="Tahoma" w:cs="Tahoma"/>
        </w:rPr>
        <w:t xml:space="preserve"> </w:t>
      </w:r>
      <w:r w:rsidR="003567B8">
        <w:rPr>
          <w:rFonts w:ascii="Tahoma" w:hAnsi="Tahoma" w:cs="Tahoma"/>
        </w:rPr>
        <w:t>«Ut i det fri!»</w:t>
      </w:r>
      <w:r>
        <w:rPr>
          <w:rFonts w:ascii="Tahoma" w:hAnsi="Tahoma" w:cs="Tahoma"/>
        </w:rPr>
        <w:t xml:space="preserve">. </w:t>
      </w:r>
      <w:r w:rsidR="00F93E16">
        <w:rPr>
          <w:rFonts w:ascii="Tahoma" w:hAnsi="Tahoma" w:cs="Tahoma"/>
        </w:rPr>
        <w:t>-&gt;</w:t>
      </w:r>
      <w:r>
        <w:rPr>
          <w:rFonts w:ascii="Tahoma" w:hAnsi="Tahoma" w:cs="Tahoma"/>
        </w:rPr>
        <w:t>Så velger du fanen oppgaver og inn i teksten der det står: «</w:t>
      </w:r>
      <w:r w:rsidRPr="00A60EC8">
        <w:rPr>
          <w:rFonts w:ascii="Tahoma" w:hAnsi="Tahoma" w:cs="Tahoma"/>
        </w:rPr>
        <w:t xml:space="preserve">Gå inn og </w:t>
      </w:r>
      <w:proofErr w:type="spellStart"/>
      <w:r w:rsidRPr="00A60EC8">
        <w:rPr>
          <w:rFonts w:ascii="Tahoma" w:hAnsi="Tahoma" w:cs="Tahoma"/>
        </w:rPr>
        <w:t>print</w:t>
      </w:r>
      <w:proofErr w:type="spellEnd"/>
      <w:r w:rsidRPr="00A60EC8">
        <w:rPr>
          <w:rFonts w:ascii="Tahoma" w:hAnsi="Tahoma" w:cs="Tahoma"/>
        </w:rPr>
        <w:t xml:space="preserve"> ut quizen som skal deles ut til elevene her: </w:t>
      </w:r>
      <w:hyperlink r:id="rId24" w:history="1">
        <w:r w:rsidRPr="00C03EEB">
          <w:rPr>
            <w:rFonts w:ascii="Tahoma" w:hAnsi="Tahoma" w:cs="Tahoma"/>
            <w:b/>
          </w:rPr>
          <w:t>Quiz</w:t>
        </w:r>
      </w:hyperlink>
      <w:r w:rsidRPr="00A60EC8">
        <w:rPr>
          <w:rFonts w:ascii="Tahoma" w:hAnsi="Tahoma" w:cs="Tahoma"/>
        </w:rPr>
        <w:t xml:space="preserve">. Her er fasiten til lærerne: </w:t>
      </w:r>
      <w:hyperlink r:id="rId25" w:history="1">
        <w:r w:rsidRPr="00C03EEB">
          <w:rPr>
            <w:rFonts w:ascii="Tahoma" w:hAnsi="Tahoma" w:cs="Tahoma"/>
            <w:b/>
          </w:rPr>
          <w:t>Quizfasit</w:t>
        </w:r>
      </w:hyperlink>
      <w:r w:rsidRPr="00A60EC8">
        <w:rPr>
          <w:rFonts w:ascii="Tahoma" w:hAnsi="Tahoma" w:cs="Tahoma"/>
        </w:rPr>
        <w:t xml:space="preserve">». </w:t>
      </w:r>
      <w:r w:rsidR="00F93E16">
        <w:rPr>
          <w:rFonts w:ascii="Tahoma" w:hAnsi="Tahoma" w:cs="Tahoma"/>
        </w:rPr>
        <w:t xml:space="preserve">Klikk på lenken med uthevet skrift. </w:t>
      </w:r>
    </w:p>
    <w:p w:rsidR="00A60EC8" w:rsidRPr="00A60EC8" w:rsidRDefault="00A60EC8" w:rsidP="00DA223D">
      <w:pPr>
        <w:ind w:firstLine="0"/>
        <w:rPr>
          <w:rFonts w:ascii="Tahoma" w:hAnsi="Tahoma" w:cs="Tahoma"/>
        </w:rPr>
      </w:pPr>
    </w:p>
    <w:p w:rsidR="0074240C" w:rsidRDefault="0074240C" w:rsidP="00DA223D">
      <w:pPr>
        <w:ind w:firstLine="0"/>
        <w:rPr>
          <w:rFonts w:ascii="Tahoma" w:hAnsi="Tahoma" w:cs="Tahoma"/>
        </w:rPr>
      </w:pPr>
      <w:r w:rsidRPr="0074240C">
        <w:rPr>
          <w:rFonts w:ascii="Tahoma" w:hAnsi="Tahoma" w:cs="Tahoma"/>
        </w:rPr>
        <w:t xml:space="preserve">Klassen kan deles i grupper eller jobbe hver for seg. </w:t>
      </w:r>
    </w:p>
    <w:p w:rsidR="00A95628" w:rsidRPr="0074240C" w:rsidRDefault="00A95628" w:rsidP="00DA223D">
      <w:pPr>
        <w:ind w:firstLine="0"/>
        <w:rPr>
          <w:rFonts w:ascii="Tahoma" w:hAnsi="Tahoma" w:cs="Tahoma"/>
        </w:rPr>
      </w:pPr>
    </w:p>
    <w:p w:rsidR="0074240C" w:rsidRPr="0074240C" w:rsidRDefault="0074240C" w:rsidP="00DA223D">
      <w:pPr>
        <w:ind w:firstLine="0"/>
        <w:rPr>
          <w:rFonts w:ascii="Tahoma" w:hAnsi="Tahoma" w:cs="Tahoma"/>
        </w:rPr>
      </w:pPr>
      <w:r w:rsidRPr="0074240C">
        <w:rPr>
          <w:rFonts w:ascii="Tahoma" w:hAnsi="Tahoma" w:cs="Tahoma"/>
        </w:rPr>
        <w:t xml:space="preserve">Lærer gjennomgår resultatet og gruppene/elevene kan rette hverandres oppgaver. </w:t>
      </w:r>
    </w:p>
    <w:p w:rsidR="0074240C" w:rsidRDefault="0074240C" w:rsidP="00DA223D">
      <w:pPr>
        <w:ind w:firstLine="0"/>
      </w:pPr>
    </w:p>
    <w:p w:rsidR="00C45C02" w:rsidRDefault="00C45C02" w:rsidP="00C45C02"/>
    <w:p w:rsidR="00C72774" w:rsidRDefault="00C72774" w:rsidP="00904DA2">
      <w:pPr>
        <w:pStyle w:val="Undertittelforartikkel"/>
      </w:pPr>
    </w:p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DA223D" w:rsidRDefault="00DA223D" w:rsidP="00DA223D"/>
    <w:p w:rsidR="0074240C" w:rsidRPr="00CC6A1F" w:rsidRDefault="0074240C" w:rsidP="0074240C">
      <w:pPr>
        <w:ind w:firstLine="0"/>
      </w:pPr>
    </w:p>
    <w:p w:rsidR="00C72774" w:rsidRDefault="00C72774" w:rsidP="00904DA2">
      <w:pPr>
        <w:pStyle w:val="Undertittelforartikkel"/>
      </w:pPr>
    </w:p>
    <w:p w:rsidR="00E66777" w:rsidRPr="00E66777" w:rsidRDefault="008C4304" w:rsidP="00904DA2">
      <w:pPr>
        <w:pStyle w:val="Undertittelforartikkel"/>
        <w:rPr>
          <w:rFonts w:ascii="Tahoma" w:hAnsi="Tahoma" w:cs="Tahoma"/>
        </w:rPr>
      </w:pPr>
      <w:r>
        <w:t>Kre</w:t>
      </w:r>
      <w:r w:rsidR="00E66777" w:rsidRPr="00D66F56">
        <w:t>ativt verksted</w:t>
      </w:r>
    </w:p>
    <w:p w:rsidR="00575905" w:rsidRDefault="00575905" w:rsidP="00E66777">
      <w:pPr>
        <w:ind w:firstLine="0"/>
        <w:rPr>
          <w:rFonts w:ascii="Tahoma" w:hAnsi="Tahoma" w:cs="Tahoma"/>
        </w:rPr>
      </w:pPr>
    </w:p>
    <w:p w:rsidR="00433F16" w:rsidRDefault="00E66777" w:rsidP="00E66777">
      <w:pPr>
        <w:ind w:firstLine="0"/>
        <w:rPr>
          <w:rFonts w:ascii="Tahoma" w:hAnsi="Tahoma" w:cs="Tahoma"/>
        </w:rPr>
      </w:pPr>
      <w:r w:rsidRPr="00B963F9">
        <w:rPr>
          <w:rFonts w:ascii="Tahoma" w:hAnsi="Tahoma" w:cs="Tahoma"/>
        </w:rPr>
        <w:t>Verkstedets varighet:</w:t>
      </w:r>
      <w:r>
        <w:rPr>
          <w:rFonts w:ascii="Tahoma" w:hAnsi="Tahoma" w:cs="Tahoma"/>
        </w:rPr>
        <w:t xml:space="preserve"> </w:t>
      </w:r>
    </w:p>
    <w:p w:rsidR="00E66777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45 min (en skoletime)</w:t>
      </w:r>
    </w:p>
    <w:p w:rsidR="00457264" w:rsidRDefault="00457264" w:rsidP="00E66777">
      <w:pPr>
        <w:ind w:firstLine="0"/>
        <w:rPr>
          <w:rFonts w:ascii="Tahoma" w:hAnsi="Tahoma" w:cs="Tahoma"/>
        </w:rPr>
      </w:pPr>
    </w:p>
    <w:p w:rsidR="00433F16" w:rsidRDefault="00E66777" w:rsidP="00E66777">
      <w:pPr>
        <w:ind w:firstLine="0"/>
        <w:rPr>
          <w:rFonts w:ascii="Tahoma" w:hAnsi="Tahoma" w:cs="Tahoma"/>
        </w:rPr>
      </w:pPr>
      <w:r w:rsidRPr="00B963F9">
        <w:rPr>
          <w:rFonts w:ascii="Tahoma" w:hAnsi="Tahoma" w:cs="Tahoma"/>
        </w:rPr>
        <w:t>Sted for gjennomføring:</w:t>
      </w:r>
      <w:r>
        <w:rPr>
          <w:rFonts w:ascii="Tahoma" w:hAnsi="Tahoma" w:cs="Tahoma"/>
        </w:rPr>
        <w:t xml:space="preserve"> </w:t>
      </w:r>
    </w:p>
    <w:p w:rsidR="00E66777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Ute! Hvis været er dårlig er dere inne i klasserommet.</w:t>
      </w:r>
    </w:p>
    <w:p w:rsidR="00433F16" w:rsidRDefault="00E66777" w:rsidP="00E66777">
      <w:pPr>
        <w:ind w:firstLine="0"/>
        <w:rPr>
          <w:rFonts w:ascii="Tahoma" w:hAnsi="Tahoma" w:cs="Tahoma"/>
        </w:rPr>
      </w:pPr>
      <w:r w:rsidRPr="00904DA2">
        <w:rPr>
          <w:rFonts w:ascii="Tahoma" w:hAnsi="Tahoma" w:cs="Tahoma"/>
        </w:rPr>
        <w:t xml:space="preserve">Utstyr du trenger: </w:t>
      </w:r>
    </w:p>
    <w:p w:rsidR="00E66777" w:rsidRDefault="00433F16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T</w:t>
      </w:r>
      <w:r w:rsidR="00E66777" w:rsidRPr="00904DA2">
        <w:rPr>
          <w:rFonts w:ascii="Tahoma" w:hAnsi="Tahoma" w:cs="Tahoma"/>
        </w:rPr>
        <w:t>egnebrett</w:t>
      </w:r>
      <w:r w:rsidR="00E66777" w:rsidRPr="00595E72">
        <w:rPr>
          <w:rFonts w:ascii="Tahoma" w:hAnsi="Tahoma" w:cs="Tahoma"/>
        </w:rPr>
        <w:t xml:space="preserve"> </w:t>
      </w:r>
      <w:r w:rsidR="00E66777">
        <w:rPr>
          <w:rFonts w:ascii="Tahoma" w:hAnsi="Tahoma" w:cs="Tahoma"/>
        </w:rPr>
        <w:t xml:space="preserve">eller staffeli, hvitt A4 ark minimum 120 </w:t>
      </w:r>
      <w:proofErr w:type="spellStart"/>
      <w:r w:rsidR="00E66777">
        <w:rPr>
          <w:rFonts w:ascii="Tahoma" w:hAnsi="Tahoma" w:cs="Tahoma"/>
        </w:rPr>
        <w:t>gr</w:t>
      </w:r>
      <w:proofErr w:type="spellEnd"/>
      <w:r w:rsidR="00E66777">
        <w:rPr>
          <w:rFonts w:ascii="Tahoma" w:hAnsi="Tahoma" w:cs="Tahoma"/>
        </w:rPr>
        <w:t>, oljepastell- kritt i ulike farger (</w:t>
      </w:r>
      <w:proofErr w:type="spellStart"/>
      <w:r w:rsidR="00E66777">
        <w:rPr>
          <w:rFonts w:ascii="Tahoma" w:hAnsi="Tahoma" w:cs="Tahoma"/>
        </w:rPr>
        <w:t>Panduro</w:t>
      </w:r>
      <w:proofErr w:type="spellEnd"/>
      <w:r w:rsidR="00E66777">
        <w:rPr>
          <w:rFonts w:ascii="Tahoma" w:hAnsi="Tahoma" w:cs="Tahoma"/>
        </w:rPr>
        <w:t>), noen pensler, vannfargeskrin eller akrylfargene blå og grønn, vannglass</w:t>
      </w:r>
      <w:r>
        <w:rPr>
          <w:rFonts w:ascii="Tahoma" w:hAnsi="Tahoma" w:cs="Tahoma"/>
        </w:rPr>
        <w:t>.</w:t>
      </w:r>
    </w:p>
    <w:p w:rsidR="00433F16" w:rsidRDefault="00433F16" w:rsidP="00E66777">
      <w:pPr>
        <w:ind w:firstLine="0"/>
        <w:rPr>
          <w:rFonts w:ascii="Tahoma" w:hAnsi="Tahoma" w:cs="Tahoma"/>
        </w:rPr>
      </w:pPr>
    </w:p>
    <w:p w:rsidR="00433F16" w:rsidRDefault="004D3D3B" w:rsidP="00E66777">
      <w:pPr>
        <w:ind w:firstLine="0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097A2C24" wp14:editId="2EFC2617">
            <wp:extent cx="1745673" cy="1400135"/>
            <wp:effectExtent l="19050" t="19050" r="26035" b="10160"/>
            <wp:docPr id="15" name="Bilde 15" descr="F:\felles\DKS\Digitale utstillinger\filmfiler\2012-08-15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felles\DKS\Digitale utstillinger\filmfiler\2012-08-15\IMG_0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5" r="10484"/>
                    <a:stretch/>
                  </pic:blipFill>
                  <pic:spPr bwMode="auto">
                    <a:xfrm>
                      <a:off x="0" y="0"/>
                      <a:ext cx="1770149" cy="14197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4D3D3B" w:rsidRDefault="004D3D3B" w:rsidP="004D3D3B">
      <w:pPr>
        <w:ind w:firstLine="0"/>
        <w:rPr>
          <w:rFonts w:ascii="Tahoma" w:hAnsi="Tahoma" w:cs="Tahoma"/>
        </w:rPr>
      </w:pPr>
      <w:r w:rsidRPr="00904DA2">
        <w:rPr>
          <w:rFonts w:ascii="Tahoma" w:hAnsi="Tahoma" w:cs="Tahoma"/>
        </w:rPr>
        <w:t>Gjennomføring av verksted:</w:t>
      </w:r>
      <w:r>
        <w:rPr>
          <w:rFonts w:ascii="Tahoma" w:hAnsi="Tahoma" w:cs="Tahoma"/>
        </w:rPr>
        <w:t xml:space="preserve"> </w:t>
      </w:r>
    </w:p>
    <w:p w:rsidR="004D522C" w:rsidRDefault="004D522C" w:rsidP="004D3D3B">
      <w:pPr>
        <w:ind w:firstLine="0"/>
        <w:rPr>
          <w:rFonts w:ascii="Tahoma" w:hAnsi="Tahoma" w:cs="Tahoma"/>
        </w:rPr>
      </w:pPr>
    </w:p>
    <w:p w:rsidR="004D3D3B" w:rsidRDefault="004D3D3B" w:rsidP="004D3D3B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Start timen ved å se film</w:t>
      </w:r>
      <w:r w:rsidR="003567B8">
        <w:rPr>
          <w:rFonts w:ascii="Tahoma" w:hAnsi="Tahoma" w:cs="Tahoma"/>
        </w:rPr>
        <w:t xml:space="preserve"> 6 </w:t>
      </w:r>
      <w:r>
        <w:rPr>
          <w:rFonts w:ascii="Tahoma" w:hAnsi="Tahoma" w:cs="Tahoma"/>
        </w:rPr>
        <w:t>«Kreativt verksted</w:t>
      </w:r>
      <w:r w:rsidR="003567B8">
        <w:rPr>
          <w:rFonts w:ascii="Tahoma" w:hAnsi="Tahoma" w:cs="Tahoma"/>
        </w:rPr>
        <w:t>»</w:t>
      </w:r>
      <w:r>
        <w:rPr>
          <w:rFonts w:ascii="Tahoma" w:hAnsi="Tahoma" w:cs="Tahoma"/>
        </w:rPr>
        <w:t xml:space="preserve"> før dere setter i gang. Eventuelt se den i timen før, når </w:t>
      </w:r>
      <w:r w:rsidR="00F93E16">
        <w:rPr>
          <w:rFonts w:ascii="Tahoma" w:hAnsi="Tahoma" w:cs="Tahoma"/>
        </w:rPr>
        <w:t>q</w:t>
      </w:r>
      <w:r>
        <w:rPr>
          <w:rFonts w:ascii="Tahoma" w:hAnsi="Tahoma" w:cs="Tahoma"/>
        </w:rPr>
        <w:t xml:space="preserve">uiz er ferdig og utstyr er på plass. </w:t>
      </w: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0E7B1D" w:rsidRDefault="000E7B1D" w:rsidP="00E66777">
      <w:pPr>
        <w:ind w:firstLine="0"/>
        <w:rPr>
          <w:rFonts w:ascii="Tahoma" w:hAnsi="Tahoma" w:cs="Tahoma"/>
        </w:rPr>
      </w:pPr>
    </w:p>
    <w:p w:rsidR="000E7B1D" w:rsidRDefault="000E7B1D" w:rsidP="00E66777">
      <w:pPr>
        <w:ind w:firstLine="0"/>
        <w:rPr>
          <w:rFonts w:ascii="Tahoma" w:hAnsi="Tahoma" w:cs="Tahoma"/>
        </w:rPr>
      </w:pPr>
    </w:p>
    <w:p w:rsidR="000E7B1D" w:rsidRDefault="000E7B1D" w:rsidP="00E66777">
      <w:pPr>
        <w:ind w:firstLine="0"/>
        <w:rPr>
          <w:rFonts w:ascii="Tahoma" w:hAnsi="Tahoma" w:cs="Tahoma"/>
        </w:rPr>
      </w:pPr>
    </w:p>
    <w:p w:rsidR="000E7B1D" w:rsidRDefault="000E7B1D" w:rsidP="00E66777">
      <w:pPr>
        <w:ind w:firstLine="0"/>
        <w:rPr>
          <w:rFonts w:ascii="Tahoma" w:hAnsi="Tahoma" w:cs="Tahoma"/>
        </w:rPr>
      </w:pPr>
    </w:p>
    <w:p w:rsidR="005F60D6" w:rsidRDefault="005F60D6" w:rsidP="00E66777">
      <w:pPr>
        <w:ind w:firstLine="0"/>
        <w:rPr>
          <w:rFonts w:ascii="Tahoma" w:hAnsi="Tahoma" w:cs="Tahoma"/>
        </w:rPr>
      </w:pPr>
    </w:p>
    <w:p w:rsidR="00575905" w:rsidRDefault="00575905" w:rsidP="00E66777">
      <w:pPr>
        <w:ind w:firstLine="0"/>
        <w:rPr>
          <w:rFonts w:ascii="Tahoma" w:hAnsi="Tahoma" w:cs="Tahoma"/>
        </w:rPr>
      </w:pPr>
    </w:p>
    <w:p w:rsidR="00575905" w:rsidRDefault="00575905" w:rsidP="00E66777">
      <w:pPr>
        <w:ind w:firstLine="0"/>
        <w:rPr>
          <w:rFonts w:ascii="Tahoma" w:hAnsi="Tahoma" w:cs="Tahoma"/>
        </w:rPr>
      </w:pPr>
    </w:p>
    <w:p w:rsidR="004D3D3B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For å se filmen:</w:t>
      </w: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4D3D3B" w:rsidRDefault="003567B8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Filmen </w:t>
      </w:r>
      <w:r w:rsidR="0074240C">
        <w:rPr>
          <w:rFonts w:ascii="Tahoma" w:hAnsi="Tahoma" w:cs="Tahoma"/>
        </w:rPr>
        <w:t xml:space="preserve">ligger </w:t>
      </w:r>
      <w:r>
        <w:rPr>
          <w:rFonts w:ascii="Tahoma" w:hAnsi="Tahoma" w:cs="Tahoma"/>
        </w:rPr>
        <w:t xml:space="preserve">sammen med de andre filmene på museets </w:t>
      </w:r>
      <w:proofErr w:type="spellStart"/>
      <w:r>
        <w:rPr>
          <w:rFonts w:ascii="Tahoma" w:hAnsi="Tahoma" w:cs="Tahoma"/>
        </w:rPr>
        <w:t>Youtubekanal</w:t>
      </w:r>
      <w:proofErr w:type="spellEnd"/>
      <w:r>
        <w:rPr>
          <w:rFonts w:ascii="Tahoma" w:hAnsi="Tahoma" w:cs="Tahoma"/>
        </w:rPr>
        <w:t xml:space="preserve">. </w:t>
      </w:r>
      <w:r w:rsidR="00E66777">
        <w:rPr>
          <w:rFonts w:ascii="Tahoma" w:hAnsi="Tahoma" w:cs="Tahoma"/>
        </w:rPr>
        <w:t>Filmen varer 2, 18 minutter og viser trinn for trinn hva elevene skal gjøre og hvordan de skal gå fram.</w:t>
      </w: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E66777" w:rsidRPr="00904DA2" w:rsidRDefault="00E66777" w:rsidP="00E66777">
      <w:pPr>
        <w:ind w:firstLine="0"/>
        <w:rPr>
          <w:rFonts w:ascii="Tahoma" w:hAnsi="Tahoma" w:cs="Tahoma"/>
        </w:rPr>
      </w:pPr>
      <w:r w:rsidRPr="00904DA2">
        <w:rPr>
          <w:rFonts w:ascii="Tahoma" w:hAnsi="Tahoma" w:cs="Tahoma"/>
        </w:rPr>
        <w:t>Utendørs frilufts-maler:</w:t>
      </w:r>
    </w:p>
    <w:p w:rsidR="004D3D3B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Bli enige om et område i nærheten som dere skal oppsøke og finne motiv. Hver elev tar med eget ark og brett, samt sitteunderlag. Flere elever kan dele en boks med farger. Husk å far</w:t>
      </w:r>
      <w:r w:rsidR="00575905">
        <w:rPr>
          <w:rFonts w:ascii="Tahoma" w:hAnsi="Tahoma" w:cs="Tahoma"/>
        </w:rPr>
        <w:t>gelegge raskt og ikke for tett.</w:t>
      </w:r>
    </w:p>
    <w:p w:rsidR="004D3D3B" w:rsidRDefault="004D3D3B" w:rsidP="00E66777">
      <w:pPr>
        <w:ind w:firstLine="0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53B88F60" wp14:editId="6A614298">
            <wp:extent cx="1910715" cy="1355390"/>
            <wp:effectExtent l="19050" t="19050" r="13335" b="1651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355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D3B" w:rsidRDefault="00575905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De siste 15 minuttene må dere ha inne i klasserommet. Da skal hver elev male lett over motivet med utvanna farge.</w:t>
      </w: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575905" w:rsidRDefault="00575905" w:rsidP="00E66777">
      <w:pPr>
        <w:ind w:firstLine="0"/>
        <w:rPr>
          <w:rFonts w:ascii="Tahoma" w:hAnsi="Tahoma" w:cs="Tahoma"/>
        </w:rPr>
      </w:pPr>
    </w:p>
    <w:p w:rsidR="00575905" w:rsidRDefault="00575905" w:rsidP="00E66777">
      <w:pPr>
        <w:ind w:firstLine="0"/>
        <w:rPr>
          <w:rFonts w:ascii="Tahoma" w:hAnsi="Tahoma" w:cs="Tahoma"/>
        </w:rPr>
      </w:pPr>
    </w:p>
    <w:p w:rsidR="00575905" w:rsidRDefault="00575905" w:rsidP="00E66777">
      <w:pPr>
        <w:ind w:firstLine="0"/>
        <w:rPr>
          <w:rFonts w:ascii="Tahoma" w:hAnsi="Tahoma" w:cs="Tahoma"/>
        </w:rPr>
      </w:pPr>
    </w:p>
    <w:p w:rsidR="00575905" w:rsidRDefault="00575905" w:rsidP="00E66777">
      <w:pPr>
        <w:ind w:firstLine="0"/>
        <w:rPr>
          <w:rFonts w:ascii="Tahoma" w:hAnsi="Tahoma" w:cs="Tahoma"/>
        </w:rPr>
      </w:pPr>
    </w:p>
    <w:p w:rsidR="00575905" w:rsidRDefault="00575905" w:rsidP="00E66777">
      <w:pPr>
        <w:ind w:firstLine="0"/>
        <w:rPr>
          <w:rFonts w:ascii="Tahoma" w:hAnsi="Tahoma" w:cs="Tahoma"/>
        </w:rPr>
      </w:pPr>
    </w:p>
    <w:p w:rsidR="00E66777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Hvis de ikke har farget tett og brukt noe hvitt, som i sky eller blomster, så blir det en kul effekt. Bildet henges til tørk.</w:t>
      </w:r>
    </w:p>
    <w:p w:rsidR="004D3D3B" w:rsidRDefault="004D3D3B" w:rsidP="00E66777">
      <w:pPr>
        <w:ind w:firstLine="0"/>
        <w:rPr>
          <w:rFonts w:ascii="Tahoma" w:hAnsi="Tahoma" w:cs="Tahoma"/>
        </w:rPr>
      </w:pPr>
    </w:p>
    <w:p w:rsidR="00E66777" w:rsidRPr="00904DA2" w:rsidRDefault="00E66777" w:rsidP="00E66777">
      <w:pPr>
        <w:ind w:firstLine="0"/>
        <w:rPr>
          <w:rFonts w:ascii="Tahoma" w:hAnsi="Tahoma" w:cs="Tahoma"/>
        </w:rPr>
      </w:pPr>
      <w:r w:rsidRPr="00904DA2">
        <w:rPr>
          <w:rFonts w:ascii="Tahoma" w:hAnsi="Tahoma" w:cs="Tahoma"/>
        </w:rPr>
        <w:t>Innendørs friluft-maler:</w:t>
      </w:r>
    </w:p>
    <w:p w:rsidR="00E66777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Hvis dårlig vær er dette et alternativ.</w:t>
      </w:r>
    </w:p>
    <w:p w:rsidR="004D3D3B" w:rsidRDefault="004D522C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6E9F1D35" wp14:editId="69305BBC">
            <wp:extent cx="1910715" cy="759460"/>
            <wp:effectExtent l="19050" t="19050" r="13335" b="2159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759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6777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Alternativ 1: Lærer har funnet et motiv som vises på storskjerm og som elevene skal tegne. </w:t>
      </w:r>
    </w:p>
    <w:p w:rsidR="00E66777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Alternativ 2: Elevene finner selv et frilufts-motiv på internett på skolens PC og ser etter dette. </w:t>
      </w:r>
    </w:p>
    <w:p w:rsidR="00E66777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Alternativ 3: Eleven tar med eget bilde / kopi hjemmefra med et motiv som skal tegnes.</w:t>
      </w:r>
    </w:p>
    <w:p w:rsidR="0022135E" w:rsidRDefault="0022135E" w:rsidP="00E66777">
      <w:pPr>
        <w:ind w:firstLine="0"/>
        <w:rPr>
          <w:rFonts w:ascii="Tahoma" w:hAnsi="Tahoma" w:cs="Tahoma"/>
        </w:rPr>
      </w:pPr>
    </w:p>
    <w:p w:rsidR="00E66777" w:rsidRDefault="00E66777" w:rsidP="00E66777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Alternative søkeord for motiver: natur, landskap, blomstereng, bjørketre, trær, vannspeil…</w:t>
      </w:r>
    </w:p>
    <w:p w:rsidR="0022135E" w:rsidRDefault="0022135E" w:rsidP="00E66777">
      <w:pPr>
        <w:ind w:firstLine="0"/>
        <w:rPr>
          <w:rFonts w:ascii="Tahoma" w:hAnsi="Tahoma" w:cs="Tahoma"/>
        </w:rPr>
      </w:pPr>
    </w:p>
    <w:p w:rsidR="00711D67" w:rsidRDefault="00711D67" w:rsidP="00E66777">
      <w:pPr>
        <w:ind w:firstLine="0"/>
        <w:rPr>
          <w:rFonts w:ascii="Tahoma" w:hAnsi="Tahoma" w:cs="Tahoma"/>
        </w:rPr>
      </w:pPr>
    </w:p>
    <w:p w:rsidR="00711D67" w:rsidRDefault="00711D67" w:rsidP="00711D67">
      <w:pPr>
        <w:pStyle w:val="Overskrift2"/>
      </w:pPr>
    </w:p>
    <w:p w:rsidR="00711D67" w:rsidRDefault="00711D67" w:rsidP="004D3D3B">
      <w:pPr>
        <w:ind w:firstLine="0"/>
        <w:sectPr w:rsidR="00711D67" w:rsidSect="00711D67">
          <w:type w:val="continuous"/>
          <w:pgSz w:w="11907" w:h="16839"/>
          <w:pgMar w:top="720" w:right="720" w:bottom="720" w:left="720" w:header="709" w:footer="709" w:gutter="0"/>
          <w:cols w:num="3" w:space="720"/>
          <w:docGrid w:linePitch="360"/>
        </w:sectPr>
      </w:pPr>
    </w:p>
    <w:p w:rsidR="004D3D3B" w:rsidRPr="00036093" w:rsidRDefault="004D3D3B" w:rsidP="004D3D3B">
      <w:pPr>
        <w:ind w:firstLine="0"/>
      </w:pPr>
    </w:p>
    <w:p w:rsidR="00036093" w:rsidRPr="00036093" w:rsidRDefault="00C72774" w:rsidP="000E7858">
      <w:pPr>
        <w:ind w:firstLine="0"/>
      </w:pPr>
      <w:r>
        <w:rPr>
          <w:rFonts w:ascii="Century Gothic" w:eastAsia="+mn-ea" w:hAnsi="Century Gothic" w:cs="+mn-cs"/>
          <w:noProof/>
          <w:color w:val="000000"/>
          <w:kern w:val="24"/>
          <w:szCs w:val="19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84A4A1" wp14:editId="11AC6173">
                <wp:simplePos x="0" y="0"/>
                <wp:positionH relativeFrom="margin">
                  <wp:posOffset>261620</wp:posOffset>
                </wp:positionH>
                <wp:positionV relativeFrom="margin">
                  <wp:posOffset>8463915</wp:posOffset>
                </wp:positionV>
                <wp:extent cx="5647055" cy="585470"/>
                <wp:effectExtent l="0" t="0" r="10795" b="24130"/>
                <wp:wrapSquare wrapText="bothSides"/>
                <wp:docPr id="38" name="Sidestol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055" cy="585470"/>
                        </a:xfrm>
                        <a:prstGeom prst="rect">
                          <a:avLst/>
                        </a:prstGeom>
                        <a:solidFill>
                          <a:srgbClr val="B5AE53">
                            <a:lumMod val="40000"/>
                            <a:lumOff val="60000"/>
                            <a:alpha val="70000"/>
                          </a:srgbClr>
                        </a:solidFill>
                        <a:ln w="6350" cap="flat" cmpd="sng" algn="ctr">
                          <a:solidFill>
                            <a:srgbClr val="93A29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2774" w:rsidRDefault="00C72774" w:rsidP="00457264">
                            <w:pPr>
                              <w:spacing w:before="240" w:after="240" w:line="240" w:lineRule="auto"/>
                              <w:ind w:left="274" w:right="346" w:firstLine="0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564B3C" w:themeColor="text2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564B3C" w:themeColor="text2"/>
                                <w:kern w:val="24"/>
                                <w:sz w:val="24"/>
                                <w:szCs w:val="24"/>
                              </w:rPr>
                              <w:t>ELEVENE SKAL AKTIVISERES!</w:t>
                            </w:r>
                          </w:p>
                        </w:txbxContent>
                      </wps:txbx>
                      <wps:bodyPr wrap="square" lIns="182880" tIns="45703" rIns="182880" bIns="45703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4A4A1" id="_x0000_s1029" style="position:absolute;margin-left:20.6pt;margin-top:666.45pt;width:444.65pt;height:46.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" fillcolor="#e1dfba" strokecolor="#6b7d72" strokeweight=".5pt">
                <v:fill opacity="46003f"/>
                <v:textbox inset="14.4pt,1.2695mm,14.4pt,1.2695mm">
                  <w:txbxContent>
                    <w:p w:rsidR="00C72774" w:rsidRDefault="00C72774" w:rsidP="00457264">
                      <w:pPr>
                        <w:spacing w:before="240" w:after="240" w:line="240" w:lineRule="auto"/>
                        <w:ind w:left="274" w:right="346" w:firstLine="0"/>
                        <w:jc w:val="center"/>
                        <w:rPr>
                          <w:rFonts w:ascii="Book Antiqua" w:eastAsia="+mn-ea" w:hAnsi="Book Antiqua" w:cs="+mn-cs"/>
                          <w:caps/>
                          <w:color w:val="564B3C" w:themeColor="text2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color w:val="564B3C" w:themeColor="text2"/>
                          <w:kern w:val="24"/>
                          <w:sz w:val="24"/>
                          <w:szCs w:val="24"/>
                        </w:rPr>
                        <w:t>ELEVENE SKAL AKTIVISERES!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2C3616" w:rsidRDefault="002C3616" w:rsidP="000E7858">
      <w:pPr>
        <w:ind w:firstLine="0"/>
      </w:pPr>
    </w:p>
    <w:p w:rsidR="00C45C02" w:rsidRDefault="00C45C02" w:rsidP="000E7858">
      <w:pPr>
        <w:ind w:firstLine="0"/>
      </w:pPr>
    </w:p>
    <w:p w:rsidR="00F93E16" w:rsidRDefault="00F93E16" w:rsidP="000E7858">
      <w:pPr>
        <w:ind w:firstLine="0"/>
      </w:pPr>
    </w:p>
    <w:p w:rsidR="00F93E16" w:rsidRDefault="00F93E16" w:rsidP="000E7858">
      <w:pPr>
        <w:ind w:firstLine="0"/>
      </w:pPr>
    </w:p>
    <w:p w:rsidR="00C626E1" w:rsidRDefault="00C626E1" w:rsidP="00C626E1"/>
    <w:p w:rsidR="00760C8C" w:rsidRDefault="00760C8C" w:rsidP="00C626E1">
      <w:pPr>
        <w:sectPr w:rsidR="00760C8C">
          <w:headerReference w:type="default" r:id="rId28"/>
          <w:type w:val="continuous"/>
          <w:pgSz w:w="11907" w:h="16839"/>
          <w:pgMar w:top="1148" w:right="1050" w:bottom="1148" w:left="1050" w:header="709" w:footer="709" w:gutter="0"/>
          <w:cols w:space="720"/>
          <w:docGrid w:linePitch="360"/>
        </w:sectPr>
      </w:pPr>
    </w:p>
    <w:sdt>
      <w:sdtPr>
        <w:rPr>
          <w:rFonts w:eastAsiaTheme="minorHAnsi"/>
          <w:color w:val="auto"/>
          <w:kern w:val="0"/>
          <w:sz w:val="19"/>
          <w:szCs w:val="22"/>
        </w:rPr>
        <w:id w:val="575637225"/>
        <w:placeholder>
          <w:docPart w:val="B6760C9F76854876BCD745661198D31B"/>
        </w:placeholder>
      </w:sdtPr>
      <w:sdtEndPr/>
      <w:sdtContent>
        <w:p w:rsidR="000E7858" w:rsidRDefault="000E7858" w:rsidP="000E7858">
          <w:pPr>
            <w:pStyle w:val="Undertittelforartikkel"/>
          </w:pPr>
          <w:r w:rsidRPr="001018F7">
            <w:t>Etter-aktivitet</w:t>
          </w:r>
        </w:p>
        <w:p w:rsidR="000E7858" w:rsidRPr="000E7858" w:rsidRDefault="000E7858" w:rsidP="000E7858"/>
        <w:p w:rsidR="0022135E" w:rsidRDefault="000E7858" w:rsidP="000E7858">
          <w:pPr>
            <w:ind w:firstLine="0"/>
            <w:rPr>
              <w:rFonts w:ascii="Tahoma" w:hAnsi="Tahoma" w:cs="Tahoma"/>
            </w:rPr>
          </w:pPr>
          <w:r w:rsidRPr="00D57A63">
            <w:rPr>
              <w:rFonts w:ascii="Tahoma" w:hAnsi="Tahoma" w:cs="Tahoma"/>
            </w:rPr>
            <w:t>Lag en ramme:</w:t>
          </w:r>
        </w:p>
        <w:p w:rsidR="0022135E" w:rsidRDefault="000E7858" w:rsidP="000E785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Hver elev tar med en ramme hjemme</w:t>
          </w:r>
          <w:r w:rsidR="00D75483">
            <w:rPr>
              <w:rFonts w:ascii="Tahoma" w:hAnsi="Tahoma" w:cs="Tahoma"/>
            </w:rPr>
            <w:t>fra som passer til A4. Spray</w:t>
          </w:r>
          <w:r w:rsidR="0022135E">
            <w:rPr>
              <w:rFonts w:ascii="Tahoma" w:hAnsi="Tahoma" w:cs="Tahoma"/>
            </w:rPr>
            <w:t xml:space="preserve">- </w:t>
          </w:r>
          <w:r w:rsidR="00D75483">
            <w:rPr>
              <w:rFonts w:ascii="Tahoma" w:hAnsi="Tahoma" w:cs="Tahoma"/>
            </w:rPr>
            <w:t>lak</w:t>
          </w:r>
          <w:r w:rsidR="0022135E">
            <w:rPr>
              <w:rFonts w:ascii="Tahoma" w:hAnsi="Tahoma" w:cs="Tahoma"/>
            </w:rPr>
            <w:t>e</w:t>
          </w:r>
          <w:r>
            <w:rPr>
              <w:rFonts w:ascii="Tahoma" w:hAnsi="Tahoma" w:cs="Tahoma"/>
            </w:rPr>
            <w:t xml:space="preserve">r eller mal ramma i ønsket farge. </w:t>
          </w:r>
          <w:r w:rsidR="00C72774">
            <w:rPr>
              <w:rFonts w:ascii="Tahoma" w:hAnsi="Tahoma" w:cs="Tahoma"/>
            </w:rPr>
            <w:br/>
          </w:r>
          <w:r>
            <w:rPr>
              <w:rFonts w:ascii="Tahoma" w:hAnsi="Tahoma" w:cs="Tahoma"/>
            </w:rPr>
            <w:t>På slutten av 1800-tallet var det vanlig med brune eller gullfarga rammer.</w:t>
          </w:r>
        </w:p>
        <w:p w:rsidR="0022135E" w:rsidRDefault="0022135E" w:rsidP="000E7858">
          <w:pPr>
            <w:ind w:firstLine="0"/>
            <w:rPr>
              <w:rFonts w:ascii="Tahoma" w:hAnsi="Tahoma" w:cs="Tahoma"/>
            </w:rPr>
          </w:pPr>
        </w:p>
        <w:p w:rsidR="0022135E" w:rsidRDefault="00765608" w:rsidP="0076560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    </w:t>
          </w:r>
          <w:r w:rsidR="0022135E">
            <w:rPr>
              <w:noProof/>
            </w:rPr>
            <w:drawing>
              <wp:inline distT="0" distB="0" distL="0" distR="0" wp14:anchorId="5CF85D33" wp14:editId="3F1C49C4">
                <wp:extent cx="2978944" cy="1985962"/>
                <wp:effectExtent l="19050" t="19050" r="12065" b="14605"/>
                <wp:docPr id="33" name="Bild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6972.JPG"/>
                        <pic:cNvPicPr/>
                      </pic:nvPicPr>
                      <pic:blipFill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9383" cy="199292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 w:rsidR="008F5758">
            <w:rPr>
              <w:rFonts w:ascii="Tahoma" w:hAnsi="Tahoma" w:cs="Tahoma"/>
            </w:rPr>
            <w:t xml:space="preserve">             </w:t>
          </w:r>
          <w:r w:rsidR="008F5758">
            <w:rPr>
              <w:rFonts w:ascii="Tahoma" w:hAnsi="Tahoma" w:cs="Tahoma"/>
              <w:noProof/>
            </w:rPr>
            <w:drawing>
              <wp:inline distT="0" distB="0" distL="0" distR="0" wp14:anchorId="3B46AEAF" wp14:editId="21A8382F">
                <wp:extent cx="2714625" cy="1998275"/>
                <wp:effectExtent l="19050" t="19050" r="9525" b="21590"/>
                <wp:docPr id="37" name="Bilde 37" descr="F:\felles\DKS\Digitale utstillinger\Lærerveiledning, tips\369CANON\IMG_697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F:\felles\DKS\Digitale utstillinger\Lærerveiledning, tips\369CANON\IMG_697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8072" cy="20081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0E7858" w:rsidRPr="00D57A63" w:rsidRDefault="000E7858" w:rsidP="000E785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 </w:t>
          </w:r>
        </w:p>
        <w:p w:rsidR="0022135E" w:rsidRDefault="000E7858" w:rsidP="000E785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Lag en Salong-utstilling av klassens bilder:</w:t>
          </w:r>
        </w:p>
        <w:p w:rsidR="000E7858" w:rsidRDefault="000E7858" w:rsidP="000E785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Salongen i Paris var den mest prestisjefylte utstillingen </w:t>
          </w:r>
          <w:r w:rsidR="00D96A08">
            <w:rPr>
              <w:rFonts w:ascii="Tahoma" w:hAnsi="Tahoma" w:cs="Tahoma"/>
            </w:rPr>
            <w:t>på</w:t>
          </w:r>
          <w:r>
            <w:rPr>
              <w:rFonts w:ascii="Tahoma" w:hAnsi="Tahoma" w:cs="Tahoma"/>
            </w:rPr>
            <w:t xml:space="preserve"> 1800-tallet. </w:t>
          </w:r>
          <w:r w:rsidR="00D96A08">
            <w:rPr>
              <w:rFonts w:ascii="Tahoma" w:hAnsi="Tahoma" w:cs="Tahoma"/>
            </w:rPr>
            <w:t xml:space="preserve">Her ble den nyeste kunsten vist fram. </w:t>
          </w:r>
          <w:r w:rsidR="00C72774">
            <w:rPr>
              <w:rFonts w:ascii="Tahoma" w:hAnsi="Tahoma" w:cs="Tahoma"/>
            </w:rPr>
            <w:br/>
          </w:r>
          <w:r>
            <w:rPr>
              <w:rFonts w:ascii="Tahoma" w:hAnsi="Tahoma" w:cs="Tahoma"/>
            </w:rPr>
            <w:t xml:space="preserve">Hans Heyerdahl fikk </w:t>
          </w:r>
          <w:r w:rsidR="0022135E">
            <w:rPr>
              <w:rFonts w:ascii="Tahoma" w:hAnsi="Tahoma" w:cs="Tahoma"/>
            </w:rPr>
            <w:t xml:space="preserve">flere </w:t>
          </w:r>
          <w:r>
            <w:rPr>
              <w:rFonts w:ascii="Tahoma" w:hAnsi="Tahoma" w:cs="Tahoma"/>
            </w:rPr>
            <w:t>premie</w:t>
          </w:r>
          <w:r w:rsidR="0022135E">
            <w:rPr>
              <w:rFonts w:ascii="Tahoma" w:hAnsi="Tahoma" w:cs="Tahoma"/>
            </w:rPr>
            <w:t>r</w:t>
          </w:r>
          <w:r>
            <w:rPr>
              <w:rFonts w:ascii="Tahoma" w:hAnsi="Tahoma" w:cs="Tahoma"/>
            </w:rPr>
            <w:t xml:space="preserve"> for s</w:t>
          </w:r>
          <w:r w:rsidR="0022135E">
            <w:rPr>
              <w:rFonts w:ascii="Tahoma" w:hAnsi="Tahoma" w:cs="Tahoma"/>
            </w:rPr>
            <w:t>ine</w:t>
          </w:r>
          <w:r>
            <w:rPr>
              <w:rFonts w:ascii="Tahoma" w:hAnsi="Tahoma" w:cs="Tahoma"/>
            </w:rPr>
            <w:t xml:space="preserve"> bilde</w:t>
          </w:r>
          <w:r w:rsidR="0022135E">
            <w:rPr>
              <w:rFonts w:ascii="Tahoma" w:hAnsi="Tahoma" w:cs="Tahoma"/>
            </w:rPr>
            <w:t xml:space="preserve">r som ble utstilt der. </w:t>
          </w:r>
          <w:r>
            <w:rPr>
              <w:rFonts w:ascii="Tahoma" w:hAnsi="Tahoma" w:cs="Tahoma"/>
            </w:rPr>
            <w:t>Maleriene hang tett. Lag en slik utstilling av elevenes bilder, og kall den Salongen.</w:t>
          </w:r>
        </w:p>
        <w:p w:rsidR="000E7858" w:rsidRPr="00036093" w:rsidRDefault="0065473D" w:rsidP="00D66EB4">
          <w:pPr>
            <w:ind w:firstLine="0"/>
          </w:pPr>
        </w:p>
      </w:sdtContent>
    </w:sdt>
    <w:p w:rsidR="005F60D6" w:rsidRDefault="005F60D6" w:rsidP="000E7858"/>
    <w:p w:rsidR="005F60D6" w:rsidRDefault="005F60D6" w:rsidP="000E7858">
      <w:r>
        <w:rPr>
          <w:noProof/>
        </w:rPr>
        <w:drawing>
          <wp:inline distT="0" distB="0" distL="0" distR="0">
            <wp:extent cx="6329321" cy="3886200"/>
            <wp:effectExtent l="19050" t="19050" r="14605" b="1905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G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463" cy="3930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60D6" w:rsidRDefault="005F60D6" w:rsidP="000E7858"/>
    <w:p w:rsidR="005F60D6" w:rsidRDefault="005F60D6" w:rsidP="005F60D6">
      <w:pPr>
        <w:ind w:firstLine="0"/>
      </w:pPr>
    </w:p>
    <w:p w:rsidR="003567B8" w:rsidRDefault="003567B8" w:rsidP="005F60D6">
      <w:pPr>
        <w:ind w:firstLine="0"/>
      </w:pPr>
    </w:p>
    <w:p w:rsidR="005F60D6" w:rsidRDefault="005F60D6" w:rsidP="000E7858"/>
    <w:p w:rsidR="005F60D6" w:rsidRDefault="005F60D6" w:rsidP="000E7858">
      <w:pPr>
        <w:sectPr w:rsidR="005F60D6" w:rsidSect="00711D67">
          <w:type w:val="continuous"/>
          <w:pgSz w:w="11907" w:h="16839"/>
          <w:pgMar w:top="720" w:right="720" w:bottom="720" w:left="720" w:header="709" w:footer="709" w:gutter="0"/>
          <w:cols w:space="720"/>
          <w:docGrid w:linePitch="360"/>
        </w:sectPr>
      </w:pPr>
    </w:p>
    <w:sdt>
      <w:sdtPr>
        <w:rPr>
          <w:rFonts w:eastAsiaTheme="minorHAnsi"/>
          <w:color w:val="auto"/>
          <w:kern w:val="0"/>
          <w:sz w:val="19"/>
          <w:szCs w:val="22"/>
        </w:rPr>
        <w:id w:val="1574471820"/>
        <w:placeholder>
          <w:docPart w:val="F00D659386FB44E28F38C1580E7725AA"/>
        </w:placeholder>
      </w:sdtPr>
      <w:sdtEndPr/>
      <w:sdtContent>
        <w:p w:rsidR="0011163C" w:rsidRPr="005C71EA" w:rsidRDefault="0011163C" w:rsidP="0011163C">
          <w:pPr>
            <w:pStyle w:val="Undertittelforartikkel"/>
          </w:pPr>
          <w:r>
            <w:t>Tilbakemeldinger</w:t>
          </w:r>
        </w:p>
        <w:p w:rsidR="0011163C" w:rsidRDefault="0011163C" w:rsidP="0011163C">
          <w:pPr>
            <w:ind w:firstLine="0"/>
            <w:rPr>
              <w:rFonts w:ascii="Tahoma" w:hAnsi="Tahoma" w:cs="Tahoma"/>
            </w:rPr>
          </w:pPr>
        </w:p>
        <w:p w:rsidR="004A4D47" w:rsidRDefault="0011163C" w:rsidP="004A4D47">
          <w:pPr>
            <w:rPr>
              <w:rFonts w:cs="Tahoma"/>
              <w:sz w:val="22"/>
            </w:rPr>
          </w:pPr>
          <w:r>
            <w:rPr>
              <w:rFonts w:ascii="Tahoma" w:hAnsi="Tahoma" w:cs="Tahoma"/>
            </w:rPr>
            <w:t xml:space="preserve">Det hadde vært veldig fint med tilbakemeldinger, både fra lærere og elever! </w:t>
          </w:r>
          <w:r w:rsidR="0022135E">
            <w:rPr>
              <w:rFonts w:ascii="Tahoma" w:hAnsi="Tahoma" w:cs="Tahoma"/>
            </w:rPr>
            <w:t xml:space="preserve">Dette gjør du </w:t>
          </w:r>
          <w:r w:rsidR="004A4D47">
            <w:rPr>
              <w:rFonts w:ascii="Tahoma" w:hAnsi="Tahoma" w:cs="Tahoma"/>
            </w:rPr>
            <w:t>ved å sende en mail til kontaktpersonene:</w:t>
          </w:r>
          <w:r w:rsidR="004A4D47" w:rsidRPr="004A4D47">
            <w:rPr>
              <w:rFonts w:cs="Tahoma"/>
              <w:sz w:val="22"/>
            </w:rPr>
            <w:t xml:space="preserve"> </w:t>
          </w:r>
        </w:p>
        <w:p w:rsidR="004A4D47" w:rsidRPr="000E7858" w:rsidRDefault="004A4D47" w:rsidP="004A4D47">
          <w:pPr>
            <w:rPr>
              <w:rFonts w:cs="Tahoma"/>
              <w:sz w:val="22"/>
            </w:rPr>
          </w:pPr>
          <w:r>
            <w:rPr>
              <w:rFonts w:cs="Tahoma"/>
              <w:sz w:val="22"/>
            </w:rPr>
            <w:t>Maria Ianke, mi@drammens.museum.no, 48957546</w:t>
          </w:r>
        </w:p>
        <w:p w:rsidR="004A4D47" w:rsidRDefault="004A4D47" w:rsidP="004A4D47">
          <w:pPr>
            <w:rPr>
              <w:rFonts w:cs="Tahoma"/>
              <w:sz w:val="22"/>
            </w:rPr>
          </w:pPr>
          <w:r>
            <w:rPr>
              <w:rFonts w:cs="Tahoma"/>
              <w:sz w:val="22"/>
            </w:rPr>
            <w:t>Hilde Julsrud, hsj@drammens.museum.no</w:t>
          </w:r>
          <w:r w:rsidRPr="000E7858">
            <w:rPr>
              <w:rFonts w:cs="Tahoma"/>
              <w:sz w:val="22"/>
            </w:rPr>
            <w:t>, 489 57</w:t>
          </w:r>
          <w:r>
            <w:rPr>
              <w:rFonts w:cs="Tahoma"/>
              <w:sz w:val="22"/>
            </w:rPr>
            <w:t> </w:t>
          </w:r>
          <w:r w:rsidRPr="000E7858">
            <w:rPr>
              <w:rFonts w:cs="Tahoma"/>
              <w:sz w:val="22"/>
            </w:rPr>
            <w:t>548</w:t>
          </w:r>
        </w:p>
        <w:p w:rsidR="004A4D47" w:rsidRDefault="004A4D47" w:rsidP="0011163C">
          <w:pPr>
            <w:ind w:firstLine="0"/>
            <w:rPr>
              <w:rFonts w:ascii="Tahoma" w:hAnsi="Tahoma" w:cs="Tahoma"/>
            </w:rPr>
          </w:pPr>
        </w:p>
        <w:p w:rsidR="0011163C" w:rsidRDefault="0011163C" w:rsidP="0011163C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Før inn navn, Email og skole og skriv </w:t>
          </w:r>
          <w:r w:rsidR="00F93E16">
            <w:rPr>
              <w:rFonts w:ascii="Tahoma" w:hAnsi="Tahoma" w:cs="Tahoma"/>
            </w:rPr>
            <w:t xml:space="preserve">en kommentar </w:t>
          </w:r>
          <w:bookmarkStart w:id="0" w:name="_GoBack"/>
          <w:bookmarkEnd w:id="0"/>
          <w:r>
            <w:rPr>
              <w:rFonts w:ascii="Tahoma" w:hAnsi="Tahoma" w:cs="Tahoma"/>
            </w:rPr>
            <w:t xml:space="preserve">ris og ros om dette pilotprosjektet. Vi lurer for eksempel på: </w:t>
          </w:r>
        </w:p>
        <w:p w:rsidR="00D37E57" w:rsidRDefault="00D37E57" w:rsidP="0011163C">
          <w:pPr>
            <w:ind w:firstLine="0"/>
            <w:rPr>
              <w:rFonts w:ascii="Tahoma" w:hAnsi="Tahoma" w:cs="Tahoma"/>
            </w:rPr>
          </w:pPr>
        </w:p>
        <w:p w:rsidR="0011163C" w:rsidRDefault="0011163C" w:rsidP="00D37E57">
          <w:pPr>
            <w:ind w:firstLine="0"/>
            <w:jc w:val="both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Var det enkelt å bruke opplegget? </w:t>
          </w:r>
        </w:p>
        <w:p w:rsidR="0011163C" w:rsidRDefault="0011163C" w:rsidP="00D37E57">
          <w:pPr>
            <w:ind w:firstLine="0"/>
            <w:jc w:val="both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Var det lærerikt?</w:t>
          </w:r>
        </w:p>
        <w:p w:rsidR="00D73C79" w:rsidRDefault="00D73C79" w:rsidP="00D37E57">
          <w:pPr>
            <w:ind w:firstLine="0"/>
            <w:jc w:val="both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Hadde elevene høy, middels eller lav måloppnåelse?</w:t>
          </w:r>
        </w:p>
        <w:p w:rsidR="0011163C" w:rsidRDefault="0011163C" w:rsidP="00D37E57">
          <w:pPr>
            <w:ind w:firstLine="0"/>
            <w:jc w:val="both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Var det passe lange filmer?</w:t>
          </w:r>
        </w:p>
        <w:p w:rsidR="0011163C" w:rsidRDefault="0011163C" w:rsidP="00D37E57">
          <w:pPr>
            <w:ind w:firstLine="0"/>
            <w:jc w:val="both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Hvordan opplevde elevene å ha kunst-time på denne måten? </w:t>
          </w:r>
        </w:p>
        <w:p w:rsidR="0011163C" w:rsidRDefault="0011163C" w:rsidP="00D37E57">
          <w:pPr>
            <w:ind w:firstLine="0"/>
            <w:jc w:val="both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Passet det til målgruppen?</w:t>
          </w:r>
        </w:p>
        <w:p w:rsidR="0011163C" w:rsidRDefault="0011163C" w:rsidP="00D37E57">
          <w:pPr>
            <w:ind w:firstLine="0"/>
            <w:jc w:val="both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Vil dere ha flere digitale undervisningsopplegg? </w:t>
          </w:r>
        </w:p>
        <w:p w:rsidR="00D73C79" w:rsidRDefault="00D73C79" w:rsidP="00D73C79">
          <w:pPr>
            <w:rPr>
              <w:rFonts w:ascii="Tahoma" w:hAnsi="Tahoma" w:cs="Tahoma"/>
            </w:rPr>
          </w:pPr>
        </w:p>
        <w:p w:rsidR="00D73C79" w:rsidRDefault="00D73C79" w:rsidP="00D96A0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Mål for elevene:</w:t>
          </w:r>
        </w:p>
        <w:p w:rsidR="00D73C79" w:rsidRDefault="00D73C79" w:rsidP="00D96A0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De skal vite hvem Hans Heyerdahl var</w:t>
          </w:r>
        </w:p>
        <w:p w:rsidR="00D73C79" w:rsidRDefault="00D96A08" w:rsidP="00D96A0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De skal vite hva et portrett er</w:t>
          </w:r>
        </w:p>
        <w:p w:rsidR="00D73C79" w:rsidRDefault="00D73C79" w:rsidP="00D96A0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De skal forstå hva naturalistisk, impresjoni</w:t>
          </w:r>
          <w:r w:rsidR="00D96A08">
            <w:rPr>
              <w:rFonts w:ascii="Tahoma" w:hAnsi="Tahoma" w:cs="Tahoma"/>
            </w:rPr>
            <w:t>stisk og ekspresjonistisk betyr</w:t>
          </w:r>
        </w:p>
        <w:p w:rsidR="00D96A08" w:rsidRDefault="00D96A08" w:rsidP="00D96A08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De skal kjenne til typiske trekk ved friluftsmaleriet</w:t>
          </w:r>
        </w:p>
        <w:p w:rsidR="00D73C79" w:rsidRDefault="00D73C79" w:rsidP="00D73C79">
          <w:pPr>
            <w:rPr>
              <w:rFonts w:ascii="Tahoma" w:hAnsi="Tahoma" w:cs="Tahoma"/>
            </w:rPr>
          </w:pPr>
        </w:p>
        <w:p w:rsidR="00D73C79" w:rsidRDefault="00D73C79" w:rsidP="00D73C79">
          <w:pPr>
            <w:pStyle w:val="Undertittelforartikkel"/>
          </w:pPr>
        </w:p>
        <w:p w:rsidR="00D73C79" w:rsidRDefault="00D73C79" w:rsidP="00D73C79">
          <w:pPr>
            <w:pStyle w:val="Undertittelforartikkel"/>
          </w:pPr>
          <w:r>
            <w:t>Litteratur</w:t>
          </w:r>
        </w:p>
        <w:p w:rsidR="00D73C79" w:rsidRPr="00D96A08" w:rsidRDefault="00D73C79" w:rsidP="00D73C79">
          <w:pPr>
            <w:ind w:firstLine="0"/>
            <w:rPr>
              <w:rFonts w:ascii="Tahoma" w:hAnsi="Tahoma" w:cs="Tahoma"/>
            </w:rPr>
          </w:pPr>
          <w:r w:rsidRPr="00D96A08">
            <w:rPr>
              <w:rFonts w:ascii="Tahoma" w:hAnsi="Tahoma" w:cs="Tahoma"/>
            </w:rPr>
            <w:t>For barn:</w:t>
          </w:r>
        </w:p>
        <w:p w:rsidR="00D73C79" w:rsidRDefault="00D73C79" w:rsidP="00D73C79">
          <w:pPr>
            <w:ind w:firstLine="0"/>
            <w:rPr>
              <w:rFonts w:ascii="Tahoma" w:hAnsi="Tahoma" w:cs="Tahoma"/>
            </w:rPr>
          </w:pPr>
          <w:r w:rsidRPr="00D96A08">
            <w:rPr>
              <w:rFonts w:ascii="Tahoma" w:hAnsi="Tahoma" w:cs="Tahoma"/>
            </w:rPr>
            <w:t>Laure</w:t>
          </w:r>
          <w:r w:rsidR="00D96A08" w:rsidRPr="00D96A08">
            <w:rPr>
              <w:rFonts w:ascii="Tahoma" w:hAnsi="Tahoma" w:cs="Tahoma"/>
            </w:rPr>
            <w:t>n</w:t>
          </w:r>
          <w:r w:rsidRPr="00D96A08">
            <w:rPr>
              <w:rFonts w:ascii="Tahoma" w:hAnsi="Tahoma" w:cs="Tahoma"/>
            </w:rPr>
            <w:t xml:space="preserve">ce Anholt, </w:t>
          </w:r>
          <w:r w:rsidR="00D96A08" w:rsidRPr="00D96A08">
            <w:rPr>
              <w:rFonts w:ascii="Tahoma" w:hAnsi="Tahoma" w:cs="Tahoma"/>
            </w:rPr>
            <w:t>Den magiske hagen til Claude Monet, 201</w:t>
          </w:r>
          <w:r w:rsidR="00D96A08">
            <w:rPr>
              <w:rFonts w:ascii="Tahoma" w:hAnsi="Tahoma" w:cs="Tahoma"/>
            </w:rPr>
            <w:t>0</w:t>
          </w:r>
        </w:p>
        <w:p w:rsidR="00D96A08" w:rsidRDefault="00D96A08" w:rsidP="00D73C79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Deborah Loch, Den store kunstboka for barn og unge, 2010</w:t>
          </w:r>
        </w:p>
        <w:p w:rsidR="00D96A08" w:rsidRDefault="00D96A08" w:rsidP="00D73C79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For voksne:</w:t>
          </w:r>
        </w:p>
        <w:p w:rsidR="00D96A08" w:rsidRDefault="00D96A08" w:rsidP="00D73C79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Trond </w:t>
          </w:r>
          <w:proofErr w:type="spellStart"/>
          <w:r>
            <w:rPr>
              <w:rFonts w:ascii="Tahoma" w:hAnsi="Tahoma" w:cs="Tahoma"/>
            </w:rPr>
            <w:t>Aslaksby</w:t>
          </w:r>
          <w:proofErr w:type="spellEnd"/>
          <w:r>
            <w:rPr>
              <w:rFonts w:ascii="Tahoma" w:hAnsi="Tahoma" w:cs="Tahoma"/>
            </w:rPr>
            <w:t>, Maleren Hans Heyerdahl, Stiftelsen Modum Blaafarveværket, 1981</w:t>
          </w:r>
        </w:p>
        <w:p w:rsidR="00D96A08" w:rsidRDefault="00D96A08" w:rsidP="00D73C79">
          <w:pPr>
            <w:ind w:firstLine="0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Einar Wexelsen, Hans Heyerdahl. Fra München og Paris til somre i Åsgårdstrand, Haugar Vestfold kunstmuseum, 2000</w:t>
          </w:r>
        </w:p>
        <w:p w:rsidR="00D96A08" w:rsidRDefault="00D96A08" w:rsidP="00D73C79">
          <w:pPr>
            <w:ind w:firstLine="0"/>
            <w:rPr>
              <w:rFonts w:ascii="Tahoma" w:hAnsi="Tahoma" w:cs="Tahoma"/>
            </w:rPr>
          </w:pPr>
        </w:p>
        <w:p w:rsidR="00D96A08" w:rsidRDefault="00D96A08" w:rsidP="00D96A08">
          <w:pPr>
            <w:pStyle w:val="Undertittelforartikkel"/>
          </w:pPr>
        </w:p>
        <w:p w:rsidR="00D96A08" w:rsidRDefault="00D96A08" w:rsidP="00D96A08">
          <w:pPr>
            <w:pStyle w:val="Undertittelforartikkel"/>
          </w:pPr>
        </w:p>
        <w:p w:rsidR="00D96A08" w:rsidRDefault="00AE1106" w:rsidP="00AE1106">
          <w:pPr>
            <w:ind w:firstLine="0"/>
            <w:jc w:val="center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</w:rPr>
            <w:drawing>
              <wp:inline distT="0" distB="0" distL="0" distR="0" wp14:anchorId="4F450FE2" wp14:editId="277F39AA">
                <wp:extent cx="4317291" cy="1898073"/>
                <wp:effectExtent l="0" t="0" r="7620" b="6985"/>
                <wp:docPr id="1" name="Bilde 1" descr="F:\felles\DKS\Digitale utstillinger\Lærerveiledning, tips\tegneserie f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felles\DKS\Digitale utstillinger\Lærerveiledning, tips\tegneserie f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5132" cy="1897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96A08" w:rsidRPr="00D96A08" w:rsidRDefault="00D96A08" w:rsidP="00D73C79">
          <w:pPr>
            <w:ind w:firstLine="0"/>
            <w:rPr>
              <w:rFonts w:ascii="Tahoma" w:hAnsi="Tahoma" w:cs="Tahoma"/>
            </w:rPr>
          </w:pPr>
        </w:p>
        <w:p w:rsidR="00D73C79" w:rsidRDefault="00D73C79" w:rsidP="008C4304">
          <w:pPr>
            <w:jc w:val="center"/>
            <w:rPr>
              <w:rFonts w:ascii="Tahoma" w:hAnsi="Tahoma" w:cs="Tahoma"/>
            </w:rPr>
          </w:pPr>
        </w:p>
        <w:p w:rsidR="00FD5571" w:rsidRDefault="0065473D" w:rsidP="00D75483">
          <w:pPr>
            <w:ind w:firstLine="0"/>
          </w:pPr>
        </w:p>
      </w:sdtContent>
    </w:sdt>
    <w:p w:rsidR="00FD5571" w:rsidRDefault="00FD5571" w:rsidP="00C626E1"/>
    <w:p w:rsidR="00FD5571" w:rsidRDefault="00FD5571" w:rsidP="00C626E1"/>
    <w:p w:rsidR="00FD5571" w:rsidRDefault="00FD5571" w:rsidP="00C626E1"/>
    <w:p w:rsidR="00FD5571" w:rsidRDefault="00FD5571" w:rsidP="00C626E1"/>
    <w:p w:rsidR="00FD5571" w:rsidRDefault="00C72774" w:rsidP="00C626E1">
      <w:r>
        <w:rPr>
          <w:rFonts w:ascii="Century Gothic" w:eastAsia="+mn-ea" w:hAnsi="Century Gothic" w:cs="+mn-cs"/>
          <w:noProof/>
          <w:color w:val="000000"/>
          <w:kern w:val="24"/>
          <w:szCs w:val="19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C74860" wp14:editId="0D3045EC">
                <wp:simplePos x="0" y="0"/>
                <wp:positionH relativeFrom="margin">
                  <wp:posOffset>28575</wp:posOffset>
                </wp:positionH>
                <wp:positionV relativeFrom="margin">
                  <wp:posOffset>901700</wp:posOffset>
                </wp:positionV>
                <wp:extent cx="6436995" cy="1685925"/>
                <wp:effectExtent l="0" t="0" r="20955" b="28575"/>
                <wp:wrapSquare wrapText="bothSides"/>
                <wp:docPr id="21" name="Sidestol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6995" cy="1685925"/>
                        </a:xfrm>
                        <a:prstGeom prst="rect">
                          <a:avLst/>
                        </a:prstGeom>
                        <a:solidFill>
                          <a:srgbClr val="B5AE53">
                            <a:lumMod val="40000"/>
                            <a:lumOff val="60000"/>
                            <a:alpha val="70000"/>
                          </a:srgbClr>
                        </a:solidFill>
                        <a:ln w="6350" cap="flat" cmpd="sng" algn="ctr">
                          <a:solidFill>
                            <a:srgbClr val="93A29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2774" w:rsidRPr="00DA35DF" w:rsidRDefault="00C72774" w:rsidP="00DA35DF">
                            <w:pPr>
                              <w:spacing w:before="240" w:after="240" w:line="240" w:lineRule="auto"/>
                              <w:ind w:left="274" w:right="346" w:firstLine="0"/>
                              <w:jc w:val="center"/>
                              <w:rPr>
                                <w:rFonts w:ascii="Book Antiqua" w:eastAsia="+mn-ea" w:hAnsi="Book Antiqua" w:cs="+mn-cs"/>
                                <w:b/>
                                <w:cap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35DF">
                              <w:rPr>
                                <w:rFonts w:ascii="Book Antiqua" w:eastAsia="+mn-ea" w:hAnsi="Book Antiqua" w:cs="+mn-cs"/>
                                <w:b/>
                                <w:cap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KONTAKTPERSONER</w:t>
                            </w:r>
                          </w:p>
                          <w:p w:rsidR="00C72774" w:rsidRPr="000E7858" w:rsidRDefault="00126B1A" w:rsidP="000E7858">
                            <w:pPr>
                              <w:rPr>
                                <w:rFonts w:cs="Tahoma"/>
                                <w:sz w:val="22"/>
                              </w:rPr>
                            </w:pPr>
                            <w:r>
                              <w:rPr>
                                <w:rFonts w:cs="Tahoma"/>
                                <w:sz w:val="22"/>
                              </w:rPr>
                              <w:t>Maria Ianke, mi@drammens.museum.no, 48957546</w:t>
                            </w:r>
                          </w:p>
                          <w:p w:rsidR="00C72774" w:rsidRDefault="00126B1A" w:rsidP="000E7858">
                            <w:pPr>
                              <w:rPr>
                                <w:rFonts w:cs="Tahoma"/>
                                <w:sz w:val="22"/>
                              </w:rPr>
                            </w:pPr>
                            <w:r>
                              <w:rPr>
                                <w:rFonts w:cs="Tahoma"/>
                                <w:sz w:val="22"/>
                              </w:rPr>
                              <w:t>Hilde Julsrud, hsj@drammens.museum.no</w:t>
                            </w:r>
                            <w:r w:rsidR="00C72774" w:rsidRPr="000E7858">
                              <w:rPr>
                                <w:rFonts w:cs="Tahoma"/>
                                <w:sz w:val="22"/>
                              </w:rPr>
                              <w:t>, 489 57</w:t>
                            </w:r>
                            <w:r>
                              <w:rPr>
                                <w:rFonts w:cs="Tahoma"/>
                                <w:sz w:val="22"/>
                              </w:rPr>
                              <w:t> </w:t>
                            </w:r>
                            <w:r w:rsidR="00C72774" w:rsidRPr="000E7858">
                              <w:rPr>
                                <w:rFonts w:cs="Tahoma"/>
                                <w:sz w:val="22"/>
                              </w:rPr>
                              <w:t>548</w:t>
                            </w:r>
                          </w:p>
                          <w:p w:rsidR="00126B1A" w:rsidRPr="000E7858" w:rsidRDefault="00126B1A" w:rsidP="000E7858">
                            <w:pPr>
                              <w:rPr>
                                <w:rFonts w:cs="Tahoma"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lIns="182880" tIns="45703" rIns="182880" bIns="45703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74860" id="_x0000_s1030" style="position:absolute;left:0;text-align:left;margin-left:2.25pt;margin-top:71pt;width:506.85pt;height:132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" fillcolor="#e1dfba" strokecolor="#6b7d72" strokeweight=".5pt">
                <v:fill opacity="46003f"/>
                <v:textbox inset="14.4pt,1.2695mm,14.4pt,1.2695mm">
                  <w:txbxContent>
                    <w:p w:rsidR="00C72774" w:rsidRPr="00DA35DF" w:rsidRDefault="00C72774" w:rsidP="00DA35DF">
                      <w:pPr>
                        <w:spacing w:before="240" w:after="240" w:line="240" w:lineRule="auto"/>
                        <w:ind w:left="274" w:right="346" w:firstLine="0"/>
                        <w:jc w:val="center"/>
                        <w:rPr>
                          <w:rFonts w:ascii="Book Antiqua" w:eastAsia="+mn-ea" w:hAnsi="Book Antiqua" w:cs="+mn-cs"/>
                          <w:b/>
                          <w:cap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DA35DF">
                        <w:rPr>
                          <w:rFonts w:ascii="Book Antiqua" w:eastAsia="+mn-ea" w:hAnsi="Book Antiqua" w:cs="+mn-cs"/>
                          <w:b/>
                          <w:caps/>
                          <w:color w:val="FF0000"/>
                          <w:kern w:val="24"/>
                          <w:sz w:val="24"/>
                          <w:szCs w:val="24"/>
                        </w:rPr>
                        <w:t>KONTAKTPERSONER</w:t>
                      </w:r>
                    </w:p>
                    <w:p w:rsidR="00C72774" w:rsidRPr="000E7858" w:rsidRDefault="00126B1A" w:rsidP="000E7858">
                      <w:pPr>
                        <w:rPr>
                          <w:rFonts w:cs="Tahoma"/>
                          <w:sz w:val="22"/>
                        </w:rPr>
                      </w:pPr>
                      <w:r>
                        <w:rPr>
                          <w:rFonts w:cs="Tahoma"/>
                          <w:sz w:val="22"/>
                        </w:rPr>
                        <w:t>Maria Ianke, mi@drammens.museum.no, 48957546</w:t>
                      </w:r>
                    </w:p>
                    <w:p w:rsidR="00C72774" w:rsidRDefault="00126B1A" w:rsidP="000E7858">
                      <w:pPr>
                        <w:rPr>
                          <w:rFonts w:cs="Tahoma"/>
                          <w:sz w:val="22"/>
                        </w:rPr>
                      </w:pPr>
                      <w:r>
                        <w:rPr>
                          <w:rFonts w:cs="Tahoma"/>
                          <w:sz w:val="22"/>
                        </w:rPr>
                        <w:t>Hilde Julsrud, hsj@drammens.museum.no</w:t>
                      </w:r>
                      <w:r w:rsidR="00C72774" w:rsidRPr="000E7858">
                        <w:rPr>
                          <w:rFonts w:cs="Tahoma"/>
                          <w:sz w:val="22"/>
                        </w:rPr>
                        <w:t>, 489 57</w:t>
                      </w:r>
                      <w:r>
                        <w:rPr>
                          <w:rFonts w:cs="Tahoma"/>
                          <w:sz w:val="22"/>
                        </w:rPr>
                        <w:t> </w:t>
                      </w:r>
                      <w:r w:rsidR="00C72774" w:rsidRPr="000E7858">
                        <w:rPr>
                          <w:rFonts w:cs="Tahoma"/>
                          <w:sz w:val="22"/>
                        </w:rPr>
                        <w:t>548</w:t>
                      </w:r>
                    </w:p>
                    <w:p w:rsidR="00126B1A" w:rsidRPr="000E7858" w:rsidRDefault="00126B1A" w:rsidP="000E7858">
                      <w:pPr>
                        <w:rPr>
                          <w:rFonts w:cs="Tahoma"/>
                          <w:sz w:val="2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FD5571" w:rsidRDefault="00FD5571" w:rsidP="00C626E1"/>
    <w:p w:rsidR="00FD5571" w:rsidRDefault="00FD5571" w:rsidP="00C626E1"/>
    <w:p w:rsidR="00FD5571" w:rsidRDefault="00FD5571" w:rsidP="00C626E1"/>
    <w:p w:rsidR="00FD5571" w:rsidRDefault="00FD5571" w:rsidP="00C626E1"/>
    <w:p w:rsidR="00FD5571" w:rsidRDefault="00FD5571" w:rsidP="00C626E1"/>
    <w:p w:rsidR="00FD5571" w:rsidRDefault="00FD5571" w:rsidP="00C626E1"/>
    <w:p w:rsidR="00FD5571" w:rsidRDefault="00FD5571" w:rsidP="00C626E1"/>
    <w:p w:rsidR="006D3BCE" w:rsidRDefault="006D3BCE" w:rsidP="00C626E1"/>
    <w:p w:rsidR="0087277C" w:rsidRDefault="0087277C" w:rsidP="00E11388">
      <w:pPr>
        <w:ind w:firstLine="0"/>
        <w:rPr>
          <w:rFonts w:ascii="Tahoma" w:hAnsi="Tahoma" w:cs="Tahoma"/>
        </w:rPr>
      </w:pPr>
    </w:p>
    <w:p w:rsidR="00DA35DF" w:rsidRDefault="00DA35DF" w:rsidP="00E11388">
      <w:pPr>
        <w:ind w:firstLine="0"/>
        <w:rPr>
          <w:rFonts w:ascii="Tahoma" w:hAnsi="Tahoma" w:cs="Tahoma"/>
        </w:rPr>
      </w:pPr>
    </w:p>
    <w:p w:rsidR="00DA35DF" w:rsidRDefault="00DA35DF" w:rsidP="00E11388">
      <w:pPr>
        <w:ind w:firstLine="0"/>
        <w:rPr>
          <w:rFonts w:ascii="Tahoma" w:hAnsi="Tahoma" w:cs="Tahoma"/>
        </w:rPr>
      </w:pPr>
    </w:p>
    <w:p w:rsidR="00DA35DF" w:rsidRDefault="00DA35DF" w:rsidP="00E11388">
      <w:pPr>
        <w:ind w:firstLine="0"/>
        <w:rPr>
          <w:rFonts w:ascii="Tahoma" w:hAnsi="Tahoma" w:cs="Tahoma"/>
        </w:rPr>
      </w:pPr>
    </w:p>
    <w:p w:rsidR="0087277C" w:rsidRDefault="0087277C" w:rsidP="00D66EB4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="00E11388">
        <w:rPr>
          <w:rFonts w:ascii="Tahoma" w:hAnsi="Tahoma" w:cs="Tahoma"/>
        </w:rPr>
        <w:t>rammens Museum for kunst og kulturhistorie, 2012</w:t>
      </w:r>
      <w:r w:rsidR="009D1424">
        <w:rPr>
          <w:rFonts w:ascii="Tahoma" w:hAnsi="Tahoma" w:cs="Tahoma"/>
        </w:rPr>
        <w:t>. Oppdatert 2020.</w:t>
      </w:r>
      <w:r w:rsidR="00E11388">
        <w:rPr>
          <w:rFonts w:ascii="Tahoma" w:hAnsi="Tahoma" w:cs="Tahoma"/>
        </w:rPr>
        <w:t xml:space="preserve"> </w:t>
      </w:r>
      <w:r w:rsidR="00E11388">
        <w:rPr>
          <w:rFonts w:ascii="Tahoma" w:hAnsi="Tahoma" w:cs="Tahoma"/>
        </w:rPr>
        <w:br/>
        <w:t xml:space="preserve">Foto: Drammens Museum, Nasjonalmuseet for kunst, arkitektur og design. </w:t>
      </w:r>
    </w:p>
    <w:p w:rsidR="00FD5571" w:rsidRDefault="00E11388" w:rsidP="00D66EB4">
      <w:pPr>
        <w:ind w:firstLine="0"/>
        <w:rPr>
          <w:rFonts w:ascii="Tahoma" w:hAnsi="Tahoma" w:cs="Tahoma"/>
        </w:rPr>
      </w:pPr>
      <w:r>
        <w:rPr>
          <w:rFonts w:ascii="Tahoma" w:hAnsi="Tahoma" w:cs="Tahoma"/>
        </w:rPr>
        <w:t>Heading forside: Apasje Design og Kommunikasjon</w:t>
      </w:r>
    </w:p>
    <w:p w:rsidR="00D66EB4" w:rsidRDefault="00D66EB4" w:rsidP="00D66EB4">
      <w:pPr>
        <w:ind w:firstLine="0"/>
      </w:pPr>
    </w:p>
    <w:p w:rsidR="004B0A6B" w:rsidRDefault="00D66EB4" w:rsidP="00D66EB4">
      <w:pPr>
        <w:ind w:firstLine="0"/>
      </w:pPr>
      <w:r>
        <w:t xml:space="preserve"> </w:t>
      </w:r>
      <w:r>
        <w:rPr>
          <w:noProof/>
        </w:rPr>
        <w:drawing>
          <wp:inline distT="0" distB="0" distL="0" distR="0" wp14:anchorId="327F3E1B" wp14:editId="567E564B">
            <wp:extent cx="1153010" cy="882473"/>
            <wp:effectExtent l="0" t="0" r="0" b="0"/>
            <wp:docPr id="45" name="Bilde 45" descr="F:\felles\DKS\Digitale utstillinger\Det faste galleri\bilder til kvis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elles\DKS\Digitale utstillinger\Det faste galleri\bilder til kvis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0"/>
                    <a:stretch/>
                  </pic:blipFill>
                  <pic:spPr bwMode="auto">
                    <a:xfrm>
                      <a:off x="0" y="0"/>
                      <a:ext cx="1153010" cy="88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155D6" wp14:editId="5F06BD5F">
            <wp:extent cx="683628" cy="890141"/>
            <wp:effectExtent l="0" t="0" r="2540" b="5715"/>
            <wp:docPr id="46" name="Bilde 46" descr="F:\felles\DKS\Digitale utstillinger\Det faste galleri\fiskergutten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elles\DKS\Digitale utstillinger\Det faste galleri\fiskergutten2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27" cy="92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9BBC0E" wp14:editId="118A3710">
            <wp:extent cx="1043252" cy="866702"/>
            <wp:effectExtent l="0" t="0" r="5080" b="0"/>
            <wp:docPr id="48" name="Bilde 48" descr="F:\felles\DKS\Digitale utstillinger\Det faste galleri\bilder til kvis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elles\DKS\Digitale utstillinger\Det faste galleri\bilder til kviss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22"/>
                    <a:stretch/>
                  </pic:blipFill>
                  <pic:spPr bwMode="auto">
                    <a:xfrm>
                      <a:off x="0" y="0"/>
                      <a:ext cx="1040959" cy="86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F0958" wp14:editId="04C67F71">
            <wp:extent cx="928687" cy="896202"/>
            <wp:effectExtent l="0" t="0" r="5080" b="0"/>
            <wp:docPr id="49" name="Bilde 49" descr="F:\felles\DKS\Digitale utstillinger\Det faste galleri\bilder til kvis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elles\DKS\Digitale utstillinger\Det faste galleri\bilder til kviss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14"/>
                    <a:stretch/>
                  </pic:blipFill>
                  <pic:spPr bwMode="auto">
                    <a:xfrm>
                      <a:off x="0" y="0"/>
                      <a:ext cx="948276" cy="91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3B8F0" wp14:editId="65AAB371">
            <wp:extent cx="971550" cy="894357"/>
            <wp:effectExtent l="0" t="0" r="0" b="1270"/>
            <wp:docPr id="51" name="Bilde 51" descr="F:\felles\DKS\Digitale utstillinger\filmfiler\2012-08-15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felles\DKS\Digitale utstillinger\filmfiler\2012-08-15\IMG_0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5" r="10484"/>
                    <a:stretch/>
                  </pic:blipFill>
                  <pic:spPr bwMode="auto">
                    <a:xfrm>
                      <a:off x="0" y="0"/>
                      <a:ext cx="977801" cy="90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2D13D" wp14:editId="4711ED2C">
            <wp:extent cx="1251567" cy="885825"/>
            <wp:effectExtent l="0" t="0" r="6350" b="0"/>
            <wp:docPr id="52" name="Bilde 52" descr="F:\felles\DKS\Digitale utstillinger\Det faste galleri\bilder til kvis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elles\DKS\Digitale utstillinger\Det faste galleri\bilder til kviss\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710" cy="89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A35DF" w:rsidRPr="00036093" w:rsidRDefault="00DA35DF" w:rsidP="00DA35DF">
      <w:pPr>
        <w:ind w:firstLine="0"/>
        <w:jc w:val="center"/>
      </w:pPr>
      <w:r>
        <w:rPr>
          <w:noProof/>
        </w:rPr>
        <w:drawing>
          <wp:inline distT="0" distB="0" distL="0" distR="0">
            <wp:extent cx="2105025" cy="714375"/>
            <wp:effectExtent l="0" t="0" r="9525" b="952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Pos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5DF" w:rsidRPr="00036093" w:rsidSect="0011163C">
      <w:type w:val="continuous"/>
      <w:pgSz w:w="11907" w:h="16839"/>
      <w:pgMar w:top="720" w:right="720" w:bottom="720" w:left="72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2774" w:rsidRDefault="00C72774">
      <w:r>
        <w:separator/>
      </w:r>
    </w:p>
  </w:endnote>
  <w:endnote w:type="continuationSeparator" w:id="0">
    <w:p w:rsidR="00C72774" w:rsidRDefault="00C72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774" w:rsidRPr="00B963F9" w:rsidRDefault="00C72774" w:rsidP="00B963F9">
    <w:pPr>
      <w:pStyle w:val="Bunntekst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774" w:rsidRDefault="00C72774">
    <w:pPr>
      <w:pStyle w:val="Bunntekst"/>
    </w:pP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B045E5C" wp14:editId="41A49AC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47" name="Bakgr.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72774" w:rsidRDefault="00C727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w14:anchorId="0B045E5C" id="Bakgr.: 1" o:spid="_x0000_s1031" style="position:absolute;left:0;text-align:left;margin-left:0;margin-top:0;width:588.75pt;height:763.5pt;z-index:-251640832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" stroked="f" strokeweight="1pt">
              <v:fill r:id="rId1" o:title="" recolor="t" rotate="t" type="tile"/>
              <v:imagedata recolortarget="white [2257]"/>
              <v:textbox inset="2.53903mm,1.2695mm,2.53903mm,1.2695mm">
                <w:txbxContent>
                  <w:p w:rsidR="00C72774" w:rsidRDefault="00C72774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2D3B131" wp14:editId="6E41954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50" name="Bakgr.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72774" w:rsidRDefault="00C727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w14:anchorId="62D3B131" id="Bakgr.: 2" o:spid="_x0000_s1032" style="position:absolute;left:0;text-align:left;margin-left:0;margin-top:0;width:546.85pt;height:711.35pt;z-index:-251639808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" stroked="f" strokeweight="2pt">
              <v:fill opacity="54484f"/>
              <v:textbox inset="2.53903mm,1.2695mm,2.53903mm,1.2695mm">
                <w:txbxContent>
                  <w:p w:rsidR="00C72774" w:rsidRDefault="00C72774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65084431" wp14:editId="092CFAA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75755" cy="8686800"/>
              <wp:effectExtent l="0" t="0" r="0" b="0"/>
              <wp:wrapNone/>
              <wp:docPr id="53" name="Bakgr.: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5755" cy="868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72774" w:rsidRDefault="00C7277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104300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65084431" id="Bakgr.: 3" o:spid="_x0000_s1033" style="position:absolute;left:0;text-align:left;margin-left:0;margin-top:0;width:525.65pt;height:684pt;z-index:-251638784;visibility:visible;mso-wrap-style:square;mso-width-percent:1043;mso-height-percent:1000;mso-wrap-distance-left:9pt;mso-wrap-distance-top:0;mso-wrap-distance-right:9pt;mso-wrap-distance-bottom:0;mso-position-horizontal:center;mso-position-horizontal-relative:margin;mso-position-vertical:center;mso-position-vertical-relative:margin;mso-width-percent:1043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" stroked="f" strokeweight=".5pt">
              <v:stroke linestyle="thinThin"/>
              <v:textbox inset="2.53903mm,1.2695mm,2.53903mm,1.2695mm">
                <w:txbxContent>
                  <w:p w:rsidR="00C72774" w:rsidRDefault="00C72774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D97720B" wp14:editId="55FEC00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100000</wp14:pctPosVOffset>
                  </wp:positionV>
                </mc:Choice>
                <mc:Fallback>
                  <wp:positionV relativeFrom="page">
                    <wp:posOffset>9963785</wp:posOffset>
                  </wp:positionV>
                </mc:Fallback>
              </mc:AlternateContent>
              <wp:extent cx="6598920" cy="246380"/>
              <wp:effectExtent l="0" t="0" r="0" b="0"/>
              <wp:wrapSquare wrapText="bothSides"/>
              <wp:docPr id="56" name="Da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892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72774" w:rsidRDefault="0065473D">
                          <w:pPr>
                            <w:spacing w:line="240" w:lineRule="auto"/>
                            <w:jc w:val="center"/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alias w:val="Dato"/>
                              <w:tag w:val="Dato"/>
                              <w:id w:val="-1766067759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. MMMM 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C72774">
                                <w:rPr>
                                  <w:b/>
                                  <w:bCs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  <w:r w:rsidR="00C72774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103100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97720B" id="Dato" o:spid="_x0000_s1034" style="position:absolute;left:0;text-align:left;margin-left:0;margin-top:0;width:519.6pt;height:19.4pt;z-index:251678720;visibility:visible;mso-wrap-style:square;mso-width-percent:1031;mso-height-percent:0;mso-top-percent:1000;mso-wrap-distance-left:9pt;mso-wrap-distance-top:0;mso-wrap-distance-right:9pt;mso-wrap-distance-bottom:0;mso-position-horizontal:center;mso-position-horizontal-relative:margin;mso-position-vertical-relative:margin;mso-width-percent:1031;mso-height-percent:0;mso-top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" filled="f" stroked="f" strokeweight="2pt">
              <v:textbox inset="0,0,0,0">
                <w:txbxContent>
                  <w:p w:rsidR="00C72774" w:rsidRDefault="0065473D">
                    <w:pPr>
                      <w:spacing w:line="240" w:lineRule="auto"/>
                      <w:jc w:val="center"/>
                      <w:rPr>
                        <w:color w:val="A6A6A6" w:themeColor="background1" w:themeShade="A6"/>
                        <w:sz w:val="18"/>
                        <w:szCs w:val="18"/>
                      </w:rPr>
                    </w:pPr>
                    <w:sdt>
                      <w:sdtPr>
                        <w:rPr>
                          <w:b/>
                          <w:bCs/>
                          <w:color w:val="A6A6A6" w:themeColor="background1" w:themeShade="A6"/>
                          <w:sz w:val="18"/>
                          <w:szCs w:val="18"/>
                        </w:rPr>
                        <w:alias w:val="Dato"/>
                        <w:tag w:val="Dato"/>
                        <w:id w:val="-1766067759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d. MMMM yyyy"/>
                          <w:lid w:val="nb-NO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C72774">
                          <w:rPr>
                            <w:b/>
                            <w:bCs/>
                            <w:color w:val="A6A6A6" w:themeColor="background1" w:themeShade="A6"/>
                            <w:sz w:val="18"/>
                            <w:szCs w:val="18"/>
                          </w:rPr>
                          <w:t xml:space="preserve">     </w:t>
                        </w:r>
                      </w:sdtContent>
                    </w:sdt>
                    <w:r w:rsidR="00C72774">
                      <w:rPr>
                        <w:color w:val="A6A6A6" w:themeColor="background1" w:themeShade="A6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2774" w:rsidRDefault="00C72774">
      <w:r>
        <w:separator/>
      </w:r>
    </w:p>
  </w:footnote>
  <w:footnote w:type="continuationSeparator" w:id="0">
    <w:p w:rsidR="00C72774" w:rsidRDefault="00C727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774" w:rsidRDefault="00C72774">
    <w:pPr>
      <w:pStyle w:val="Topptekst"/>
    </w:pP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BE248E0" wp14:editId="131294CA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65000</wp14:pctPosVOffset>
                  </wp:positionV>
                </mc:Choice>
                <mc:Fallback>
                  <wp:positionV relativeFrom="page">
                    <wp:posOffset>297180</wp:posOffset>
                  </wp:positionV>
                </mc:Fallback>
              </mc:AlternateContent>
              <wp:extent cx="6784975" cy="73025"/>
              <wp:effectExtent l="0" t="0" r="0" b="0"/>
              <wp:wrapNone/>
              <wp:docPr id="28" name="Rektangel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84975" cy="730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106000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3E485A" id="Rektangel 19" o:spid="_x0000_s1026" style="position:absolute;margin-left:0;margin-top:0;width:534.25pt;height:5.75pt;z-index:251672576;visibility:visible;mso-wrap-style:square;mso-width-percent:1060;mso-height-percent:0;mso-top-percent:650;mso-wrap-distance-left:9pt;mso-wrap-distance-top:0;mso-wrap-distance-right:9pt;mso-wrap-distance-bottom:0;mso-position-horizontal:center;mso-position-horizontal-relative:margin;mso-position-vertical-relative:top-margin-area;mso-width-percent:1060;mso-height-percent:0;mso-top-percent:6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" fillcolor="#93a299 [3204]" stroked="f" strokeweight=".5pt">
              <v:textbox inset="2.53903mm,1.2695mm,2.53903mm,1.2695mm"/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AE2D3F0" wp14:editId="7AE96DC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25000</wp14:pctPosVOffset>
                  </wp:positionV>
                </mc:Choice>
                <mc:Fallback>
                  <wp:positionV relativeFrom="page">
                    <wp:posOffset>114300</wp:posOffset>
                  </wp:positionV>
                </mc:Fallback>
              </mc:AlternateContent>
              <wp:extent cx="6529070" cy="337820"/>
              <wp:effectExtent l="0" t="0" r="0" b="0"/>
              <wp:wrapNone/>
              <wp:docPr id="29" name="Undertitte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9070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sdt>
                          <w:sdtPr>
                            <w:rPr>
                              <w:rFonts w:ascii="Century Gothic" w:eastAsia="+mn-ea" w:hAnsi="Century Gothic" w:cs="+mn-cs"/>
                              <w:caps/>
                              <w:color w:val="BEC7C1" w:themeColor="accent1" w:themeTint="99"/>
                              <w:spacing w:val="60"/>
                              <w:kern w:val="24"/>
                              <w:sz w:val="18"/>
                              <w:szCs w:val="18"/>
                            </w:rPr>
                            <w:id w:val="-1199774508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C72774" w:rsidRDefault="00C72774">
                              <w:pPr>
                                <w:jc w:val="center"/>
                                <w:rPr>
                                  <w:rFonts w:ascii="Century Gothic" w:eastAsia="+mn-ea" w:hAnsi="Century Gothic" w:cs="+mn-cs"/>
                                  <w:caps/>
                                  <w:color w:val="BEC7C1" w:themeColor="accent1" w:themeTint="99"/>
                                  <w:spacing w:val="6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eastAsia="+mn-ea" w:hAnsi="Century Gothic" w:cs="+mn-cs"/>
                                  <w:caps/>
                                  <w:color w:val="BEC7C1" w:themeColor="accent1" w:themeTint="99"/>
                                  <w:spacing w:val="60"/>
                                  <w:kern w:val="24"/>
                                  <w:sz w:val="18"/>
                                  <w:szCs w:val="18"/>
                                </w:rPr>
                                <w:t>Drammens Museum</w:t>
                              </w:r>
                            </w:p>
                          </w:sdtContent>
                        </w:sdt>
                        <w:p w:rsidR="00C72774" w:rsidRDefault="00C72774"/>
                      </w:txbxContent>
                    </wps:txbx>
                    <wps:bodyPr vert="horz" lIns="91405" tIns="45703" rIns="91405" bIns="45703" rtlCol="0">
                      <a:normAutofit/>
                    </wps:bodyPr>
                  </wps:wsp>
                </a:graphicData>
              </a:graphic>
              <wp14:sizeRelH relativeFrom="margin">
                <wp14:pctWidth>102000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2D3F0" id="_x0000_t202" coordsize="21600,21600" o:spt="202" path="m,l,21600r21600,l21600,xe">
              <v:stroke joinstyle="miter"/>
              <v:path gradientshapeok="t" o:connecttype="rect"/>
            </v:shapetype>
            <v:shape id="Undertittel 2" o:spid="_x0000_s1035" type="#_x0000_t202" style="position:absolute;left:0;text-align:left;margin-left:0;margin-top:0;width:514.1pt;height:26.6pt;z-index:251673600;visibility:visible;mso-wrap-style:square;mso-width-percent:1020;mso-height-percent:0;mso-top-percent:250;mso-wrap-distance-left:9pt;mso-wrap-distance-top:0;mso-wrap-distance-right:9pt;mso-wrap-distance-bottom:0;mso-position-horizontal:center;mso-position-horizontal-relative:margin;mso-position-vertical-relative:top-margin-area;mso-width-percent:1020;mso-height-percent:0;mso-top-percent:2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" filled="f" stroked="f">
              <v:textbox inset="2.53903mm,1.2695mm,2.53903mm,1.2695mm">
                <w:txbxContent>
                  <w:sdt>
                    <w:sdtPr>
                      <w:rPr>
                        <w:rFonts w:ascii="Century Gothic" w:eastAsia="+mn-ea" w:hAnsi="Century Gothic" w:cs="+mn-cs"/>
                        <w:caps/>
                        <w:color w:val="BEC7C1" w:themeColor="accent1" w:themeTint="99"/>
                        <w:spacing w:val="60"/>
                        <w:kern w:val="24"/>
                        <w:sz w:val="18"/>
                        <w:szCs w:val="18"/>
                      </w:rPr>
                      <w:id w:val="-1199774508"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:rsidR="00C72774" w:rsidRDefault="00C72774">
                        <w:pPr>
                          <w:jc w:val="center"/>
                          <w:rPr>
                            <w:rFonts w:ascii="Century Gothic" w:eastAsia="+mn-ea" w:hAnsi="Century Gothic" w:cs="+mn-cs"/>
                            <w:caps/>
                            <w:color w:val="BEC7C1" w:themeColor="accent1" w:themeTint="99"/>
                            <w:spacing w:val="6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eastAsia="+mn-ea" w:hAnsi="Century Gothic" w:cs="+mn-cs"/>
                            <w:caps/>
                            <w:color w:val="BEC7C1" w:themeColor="accent1" w:themeTint="99"/>
                            <w:spacing w:val="60"/>
                            <w:kern w:val="24"/>
                            <w:sz w:val="18"/>
                            <w:szCs w:val="18"/>
                          </w:rPr>
                          <w:t>Drammens Museum</w:t>
                        </w:r>
                      </w:p>
                    </w:sdtContent>
                  </w:sdt>
                  <w:p w:rsidR="00C72774" w:rsidRDefault="00C72774"/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774" w:rsidRDefault="00C72774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02AE07D" wp14:editId="27F2D19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75000</wp14:pctPosVOffset>
                  </wp:positionV>
                </mc:Choice>
                <mc:Fallback>
                  <wp:positionV relativeFrom="page">
                    <wp:posOffset>546735</wp:posOffset>
                  </wp:positionV>
                </mc:Fallback>
              </mc:AlternateContent>
              <wp:extent cx="6784975" cy="73025"/>
              <wp:effectExtent l="0" t="0" r="0" b="0"/>
              <wp:wrapNone/>
              <wp:docPr id="19" name="Rektangel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84975" cy="730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106000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715247" id="Rektangel 19" o:spid="_x0000_s1026" style="position:absolute;margin-left:0;margin-top:0;width:534.25pt;height:5.75pt;z-index:251664384;visibility:visible;mso-wrap-style:square;mso-width-percent:1060;mso-height-percent:0;mso-top-percent:750;mso-wrap-distance-left:9pt;mso-wrap-distance-top:0;mso-wrap-distance-right:9pt;mso-wrap-distance-bottom:0;mso-position-horizontal:center;mso-position-horizontal-relative:margin;mso-position-vertical-relative:top-margin-area;mso-width-percent:1060;mso-height-percent:0;mso-top-percent:7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" fillcolor="#93a299 [3204]" stroked="f" strokeweight=".5pt">
              <v:textbox inset="2.53903mm,1.2695mm,2.53903mm,1.2695mm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95F277C" wp14:editId="427A782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45000</wp14:pctPosVOffset>
                  </wp:positionV>
                </mc:Choice>
                <mc:Fallback>
                  <wp:positionV relativeFrom="page">
                    <wp:posOffset>327660</wp:posOffset>
                  </wp:positionV>
                </mc:Fallback>
              </mc:AlternateContent>
              <wp:extent cx="6529070" cy="337820"/>
              <wp:effectExtent l="0" t="0" r="0" b="0"/>
              <wp:wrapNone/>
              <wp:docPr id="20" name="Undertitte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9070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sdt>
                          <w:sdtPr>
                            <w:id w:val="-2097628961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C72774" w:rsidRDefault="00C72774">
                              <w:pPr>
                                <w:jc w:val="center"/>
                              </w:pPr>
                              <w:r>
                                <w:t>Drammens Museum</w:t>
                              </w:r>
                            </w:p>
                          </w:sdtContent>
                        </w:sdt>
                        <w:p w:rsidR="00C72774" w:rsidRDefault="00C72774"/>
                      </w:txbxContent>
                    </wps:txbx>
                    <wps:bodyPr vert="horz" lIns="91405" tIns="45703" rIns="91405" bIns="45703" rtlCol="0">
                      <a:normAutofit/>
                    </wps:bodyPr>
                  </wps:wsp>
                </a:graphicData>
              </a:graphic>
              <wp14:sizeRelH relativeFrom="margin">
                <wp14:pctWidth>102000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5F277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0;margin-top:0;width:514.1pt;height:26.6pt;z-index:251665408;visibility:visible;mso-wrap-style:square;mso-width-percent:1020;mso-height-percent:0;mso-top-percent:450;mso-wrap-distance-left:9pt;mso-wrap-distance-top:0;mso-wrap-distance-right:9pt;mso-wrap-distance-bottom:0;mso-position-horizontal:center;mso-position-horizontal-relative:margin;mso-position-vertical-relative:top-margin-area;mso-width-percent:1020;mso-height-percent:0;mso-top-percent:4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" filled="f" stroked="f">
              <v:textbox inset="2.53903mm,1.2695mm,2.53903mm,1.2695mm">
                <w:txbxContent>
                  <w:sdt>
                    <w:sdtPr>
                      <w:id w:val="-2097628961"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:rsidR="00C72774" w:rsidRDefault="00C72774">
                        <w:pPr>
                          <w:jc w:val="center"/>
                        </w:pPr>
                        <w:r>
                          <w:t>Drammens Museum</w:t>
                        </w:r>
                      </w:p>
                    </w:sdtContent>
                  </w:sdt>
                  <w:p w:rsidR="00C72774" w:rsidRDefault="00C72774"/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774" w:rsidRDefault="00C72774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FBB9C04" wp14:editId="0B5D2883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75000</wp14:pctPosVOffset>
                  </wp:positionV>
                </mc:Choice>
                <mc:Fallback>
                  <wp:positionV relativeFrom="page">
                    <wp:posOffset>342900</wp:posOffset>
                  </wp:positionV>
                </mc:Fallback>
              </mc:AlternateContent>
              <wp:extent cx="6784975" cy="73025"/>
              <wp:effectExtent l="0" t="0" r="0" b="0"/>
              <wp:wrapNone/>
              <wp:docPr id="26" name="Rektangel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84975" cy="73025"/>
                      </a:xfrm>
                      <a:prstGeom prst="rect">
                        <a:avLst/>
                      </a:prstGeom>
                      <a:solidFill>
                        <a:srgbClr val="93A299"/>
                      </a:solidFill>
                      <a:ln w="6350" cap="flat" cmpd="sng" algn="ctr">
                        <a:noFill/>
                        <a:prstDash val="solid"/>
                      </a:ln>
                      <a:effectLst/>
                    </wps:spPr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106000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3C66FA" id="Rektangel 26" o:spid="_x0000_s1026" style="position:absolute;margin-left:0;margin-top:0;width:534.25pt;height:5.75pt;z-index:251680768;visibility:visible;mso-wrap-style:square;mso-width-percent:1060;mso-height-percent:0;mso-top-percent:750;mso-wrap-distance-left:9pt;mso-wrap-distance-top:0;mso-wrap-distance-right:9pt;mso-wrap-distance-bottom:0;mso-position-horizontal:center;mso-position-horizontal-relative:margin;mso-position-vertical-relative:top-margin-area;mso-width-percent:1060;mso-height-percent:0;mso-top-percent:7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" fillcolor="#93a299" stroked="f" strokeweight=".5pt">
              <v:textbox inset="2.53903mm,1.2695mm,2.53903mm,1.2695mm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FE7E22A" wp14:editId="4DDC1E0E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45000</wp14:pctPosVOffset>
                  </wp:positionV>
                </mc:Choice>
                <mc:Fallback>
                  <wp:positionV relativeFrom="page">
                    <wp:posOffset>205740</wp:posOffset>
                  </wp:positionV>
                </mc:Fallback>
              </mc:AlternateContent>
              <wp:extent cx="6529070" cy="337820"/>
              <wp:effectExtent l="0" t="0" r="0" b="0"/>
              <wp:wrapNone/>
              <wp:docPr id="27" name="Undertitte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9070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sdt>
                          <w:sdtPr>
                            <w:id w:val="-1331211396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C72774" w:rsidRDefault="00C72774">
                              <w:pPr>
                                <w:jc w:val="center"/>
                              </w:pPr>
                              <w:r>
                                <w:t>Drammens Museum</w:t>
                              </w:r>
                            </w:p>
                          </w:sdtContent>
                        </w:sdt>
                        <w:p w:rsidR="00C72774" w:rsidRDefault="00C72774"/>
                      </w:txbxContent>
                    </wps:txbx>
                    <wps:bodyPr vert="horz" lIns="91405" tIns="45703" rIns="91405" bIns="45703" rtlCol="0">
                      <a:normAutofit/>
                    </wps:bodyPr>
                  </wps:wsp>
                </a:graphicData>
              </a:graphic>
              <wp14:sizeRelH relativeFrom="margin">
                <wp14:pctWidth>102000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E7E22A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0;margin-top:0;width:514.1pt;height:26.6pt;z-index:251681792;visibility:visible;mso-wrap-style:square;mso-width-percent:1020;mso-height-percent:0;mso-top-percent:450;mso-wrap-distance-left:9pt;mso-wrap-distance-top:0;mso-wrap-distance-right:9pt;mso-wrap-distance-bottom:0;mso-position-horizontal:center;mso-position-horizontal-relative:margin;mso-position-vertical-relative:top-margin-area;mso-width-percent:1020;mso-height-percent:0;mso-top-percent:4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" filled="f" stroked="f">
              <v:textbox inset="2.53903mm,1.2695mm,2.53903mm,1.2695mm">
                <w:txbxContent>
                  <w:sdt>
                    <w:sdtPr>
                      <w:id w:val="-1331211396"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:rsidR="00C72774" w:rsidRDefault="00C72774">
                        <w:pPr>
                          <w:jc w:val="center"/>
                        </w:pPr>
                        <w:r>
                          <w:t>Drammens Museum</w:t>
                        </w:r>
                      </w:p>
                    </w:sdtContent>
                  </w:sdt>
                  <w:p w:rsidR="00C72774" w:rsidRDefault="00C72774"/>
                </w:txbxContent>
              </v:textbox>
              <w10:wrap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774" w:rsidRDefault="00C72774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38E791B" wp14:editId="5BC8B7B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75000</wp14:pctPosVOffset>
                  </wp:positionV>
                </mc:Choice>
                <mc:Fallback>
                  <wp:positionV relativeFrom="page">
                    <wp:posOffset>342900</wp:posOffset>
                  </wp:positionV>
                </mc:Fallback>
              </mc:AlternateContent>
              <wp:extent cx="6784975" cy="73025"/>
              <wp:effectExtent l="0" t="0" r="0" b="0"/>
              <wp:wrapNone/>
              <wp:docPr id="31" name="Rektangel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84975" cy="730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106000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43E0FE" id="Rektangel 31" o:spid="_x0000_s1026" style="position:absolute;margin-left:0;margin-top:0;width:534.25pt;height:5.75pt;z-index:251683840;visibility:visible;mso-wrap-style:square;mso-width-percent:1060;mso-height-percent:0;mso-top-percent:750;mso-wrap-distance-left:9pt;mso-wrap-distance-top:0;mso-wrap-distance-right:9pt;mso-wrap-distance-bottom:0;mso-position-horizontal:center;mso-position-horizontal-relative:margin;mso-position-vertical-relative:top-margin-area;mso-width-percent:1060;mso-height-percent:0;mso-top-percent:7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" fillcolor="#93a299 [3204]" stroked="f" strokeweight=".5pt">
              <v:textbox inset="2.53903mm,1.2695mm,2.53903mm,1.2695mm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E3D603E" wp14:editId="53A2062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45000</wp14:pctPosVOffset>
                  </wp:positionV>
                </mc:Choice>
                <mc:Fallback>
                  <wp:positionV relativeFrom="page">
                    <wp:posOffset>205740</wp:posOffset>
                  </wp:positionV>
                </mc:Fallback>
              </mc:AlternateContent>
              <wp:extent cx="6529070" cy="337820"/>
              <wp:effectExtent l="0" t="0" r="0" b="0"/>
              <wp:wrapNone/>
              <wp:docPr id="32" name="Undertitte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9070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sdt>
                          <w:sdtPr>
                            <w:id w:val="1209617618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C72774" w:rsidRDefault="00C72774">
                              <w:pPr>
                                <w:jc w:val="center"/>
                              </w:pPr>
                              <w:r>
                                <w:t>Drammens Museum</w:t>
                              </w:r>
                            </w:p>
                          </w:sdtContent>
                        </w:sdt>
                        <w:p w:rsidR="00C72774" w:rsidRDefault="00C72774"/>
                      </w:txbxContent>
                    </wps:txbx>
                    <wps:bodyPr vert="horz" lIns="91405" tIns="45703" rIns="91405" bIns="45703" rtlCol="0">
                      <a:normAutofit/>
                    </wps:bodyPr>
                  </wps:wsp>
                </a:graphicData>
              </a:graphic>
              <wp14:sizeRelH relativeFrom="margin">
                <wp14:pctWidth>102000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3D603E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0;margin-top:0;width:514.1pt;height:26.6pt;z-index:251684864;visibility:visible;mso-wrap-style:square;mso-width-percent:1020;mso-height-percent:0;mso-top-percent:450;mso-wrap-distance-left:9pt;mso-wrap-distance-top:0;mso-wrap-distance-right:9pt;mso-wrap-distance-bottom:0;mso-position-horizontal:center;mso-position-horizontal-relative:margin;mso-position-vertical-relative:top-margin-area;mso-width-percent:1020;mso-height-percent:0;mso-top-percent:4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" filled="f" stroked="f">
              <v:textbox inset="2.53903mm,1.2695mm,2.53903mm,1.2695mm">
                <w:txbxContent>
                  <w:sdt>
                    <w:sdtPr>
                      <w:id w:val="1209617618"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:rsidR="00C72774" w:rsidRDefault="00C72774">
                        <w:pPr>
                          <w:jc w:val="center"/>
                        </w:pPr>
                        <w:r>
                          <w:t>Drammens Museum</w:t>
                        </w:r>
                      </w:p>
                    </w:sdtContent>
                  </w:sdt>
                  <w:p w:rsidR="00C72774" w:rsidRDefault="00C72774"/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372852"/>
    <w:multiLevelType w:val="hybridMultilevel"/>
    <w:tmpl w:val="033455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30721">
      <o:colormenu v:ext="edit" fillcolor="none [305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0947"/>
    <w:rsid w:val="000326E3"/>
    <w:rsid w:val="00036093"/>
    <w:rsid w:val="00056C27"/>
    <w:rsid w:val="00077277"/>
    <w:rsid w:val="000E7858"/>
    <w:rsid w:val="000E7B1D"/>
    <w:rsid w:val="0011163C"/>
    <w:rsid w:val="0012422C"/>
    <w:rsid w:val="00126B1A"/>
    <w:rsid w:val="00150CBD"/>
    <w:rsid w:val="00193371"/>
    <w:rsid w:val="001D13B1"/>
    <w:rsid w:val="001E65B9"/>
    <w:rsid w:val="002060A5"/>
    <w:rsid w:val="00214EE5"/>
    <w:rsid w:val="0022135E"/>
    <w:rsid w:val="00245FAA"/>
    <w:rsid w:val="00297AEE"/>
    <w:rsid w:val="002C3616"/>
    <w:rsid w:val="0031079D"/>
    <w:rsid w:val="00315646"/>
    <w:rsid w:val="003567B8"/>
    <w:rsid w:val="0039112F"/>
    <w:rsid w:val="003D3454"/>
    <w:rsid w:val="003E73A9"/>
    <w:rsid w:val="003F0C2C"/>
    <w:rsid w:val="00420436"/>
    <w:rsid w:val="00433F16"/>
    <w:rsid w:val="00457264"/>
    <w:rsid w:val="00470D24"/>
    <w:rsid w:val="004A4D47"/>
    <w:rsid w:val="004B0A6B"/>
    <w:rsid w:val="004C1403"/>
    <w:rsid w:val="004D0B78"/>
    <w:rsid w:val="004D3D3B"/>
    <w:rsid w:val="004D522C"/>
    <w:rsid w:val="00515E68"/>
    <w:rsid w:val="00547867"/>
    <w:rsid w:val="00550ED5"/>
    <w:rsid w:val="00575905"/>
    <w:rsid w:val="00596618"/>
    <w:rsid w:val="005F60D6"/>
    <w:rsid w:val="00621E63"/>
    <w:rsid w:val="00621E73"/>
    <w:rsid w:val="006C08E0"/>
    <w:rsid w:val="006D3BCE"/>
    <w:rsid w:val="006E061B"/>
    <w:rsid w:val="00711D67"/>
    <w:rsid w:val="0072145D"/>
    <w:rsid w:val="0074240C"/>
    <w:rsid w:val="00760C8C"/>
    <w:rsid w:val="00765608"/>
    <w:rsid w:val="008002FB"/>
    <w:rsid w:val="008068B6"/>
    <w:rsid w:val="00814189"/>
    <w:rsid w:val="0087277C"/>
    <w:rsid w:val="008A7513"/>
    <w:rsid w:val="008C4304"/>
    <w:rsid w:val="008F5758"/>
    <w:rsid w:val="00904DA2"/>
    <w:rsid w:val="009141DE"/>
    <w:rsid w:val="009448E8"/>
    <w:rsid w:val="009514B2"/>
    <w:rsid w:val="009D1424"/>
    <w:rsid w:val="009F72B7"/>
    <w:rsid w:val="00A02DA2"/>
    <w:rsid w:val="00A16B48"/>
    <w:rsid w:val="00A172D1"/>
    <w:rsid w:val="00A55188"/>
    <w:rsid w:val="00A60EC8"/>
    <w:rsid w:val="00A71A38"/>
    <w:rsid w:val="00A95628"/>
    <w:rsid w:val="00AA041B"/>
    <w:rsid w:val="00AA1B85"/>
    <w:rsid w:val="00AC0947"/>
    <w:rsid w:val="00AE1106"/>
    <w:rsid w:val="00B32C57"/>
    <w:rsid w:val="00B80DDF"/>
    <w:rsid w:val="00B909A6"/>
    <w:rsid w:val="00B963F9"/>
    <w:rsid w:val="00C03EEB"/>
    <w:rsid w:val="00C45C02"/>
    <w:rsid w:val="00C626E1"/>
    <w:rsid w:val="00C72774"/>
    <w:rsid w:val="00C91865"/>
    <w:rsid w:val="00CC6A1F"/>
    <w:rsid w:val="00CD7CD3"/>
    <w:rsid w:val="00D37E57"/>
    <w:rsid w:val="00D57C26"/>
    <w:rsid w:val="00D66EB4"/>
    <w:rsid w:val="00D73C79"/>
    <w:rsid w:val="00D75483"/>
    <w:rsid w:val="00D7610C"/>
    <w:rsid w:val="00D80065"/>
    <w:rsid w:val="00D96A08"/>
    <w:rsid w:val="00DA223D"/>
    <w:rsid w:val="00DA35DF"/>
    <w:rsid w:val="00E11388"/>
    <w:rsid w:val="00E21B71"/>
    <w:rsid w:val="00E66777"/>
    <w:rsid w:val="00E85918"/>
    <w:rsid w:val="00F6303E"/>
    <w:rsid w:val="00F91EE1"/>
    <w:rsid w:val="00F93E16"/>
    <w:rsid w:val="00FA3D2F"/>
    <w:rsid w:val="00FD5571"/>
    <w:rsid w:val="00FE64B0"/>
    <w:rsid w:val="00FF404F"/>
    <w:rsid w:val="00FF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o:colormenu v:ext="edit" fillcolor="none [3052]"/>
    </o:shapedefaults>
    <o:shapelayout v:ext="edit">
      <o:idmap v:ext="edit" data="1"/>
    </o:shapelayout>
  </w:shapeDefaults>
  <w:decimalSymbol w:val=","/>
  <w:listSeparator w:val=";"/>
  <w14:docId w14:val="2EBDDD49"/>
  <w15:docId w15:val="{7BD8B293-51BC-46FE-B598-DAD349CAD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324" w:lineRule="auto"/>
      <w:ind w:firstLine="288"/>
    </w:pPr>
    <w:rPr>
      <w:sz w:val="19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line="240" w:lineRule="auto"/>
      <w:ind w:firstLine="0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2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  <w:ind w:firstLine="288"/>
    </w:pPr>
    <w:rPr>
      <w:rFonts w:eastAsiaTheme="majorEastAsia" w:cstheme="majorBidi"/>
      <w:iCs/>
      <w:caps/>
      <w:color w:val="564B3C" w:themeColor="text2"/>
      <w:sz w:val="32"/>
      <w:szCs w:val="32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eastAsiaTheme="majorEastAsia" w:cstheme="majorBidi"/>
      <w:iCs/>
      <w:caps/>
      <w:color w:val="564B3C" w:themeColor="text2"/>
      <w:sz w:val="32"/>
      <w:szCs w:val="32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customStyle="1" w:styleId="Navn">
    <w:name w:val="Navn"/>
    <w:basedOn w:val="Tittel"/>
    <w:qFormat/>
    <w:rPr>
      <w:b/>
      <w:sz w:val="28"/>
      <w:szCs w:val="28"/>
    </w:rPr>
  </w:style>
  <w:style w:type="paragraph" w:styleId="Tittel">
    <w:name w:val="Title"/>
    <w:basedOn w:val="Normal"/>
    <w:next w:val="Normal"/>
    <w:link w:val="TittelTegn"/>
    <w:uiPriority w:val="10"/>
    <w:qFormat/>
    <w:pPr>
      <w:spacing w:line="240" w:lineRule="auto"/>
      <w:ind w:firstLine="0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20"/>
    </w:rPr>
  </w:style>
  <w:style w:type="character" w:styleId="Sterk">
    <w:name w:val="Strong"/>
    <w:basedOn w:val="Standardskriftforavsnitt"/>
    <w:uiPriority w:val="22"/>
    <w:qFormat/>
    <w:rPr>
      <w:b/>
      <w:bCs/>
      <w14:numForm w14:val="oldStyle"/>
    </w:rPr>
  </w:style>
  <w:style w:type="character" w:styleId="Utheving">
    <w:name w:val="Emphasis"/>
    <w:basedOn w:val="Standardskriftforavsnitt"/>
    <w:uiPriority w:val="20"/>
    <w:qFormat/>
    <w:rPr>
      <w:i/>
      <w:iCs/>
      <w:color w:val="564B3C" w:themeColor="text2"/>
    </w:rPr>
  </w:style>
  <w:style w:type="paragraph" w:styleId="Ingenmellomrom">
    <w:name w:val="No Spacing"/>
    <w:link w:val="IngenmellomromTegn"/>
    <w:uiPriority w:val="1"/>
    <w:qFormat/>
    <w:pPr>
      <w:spacing w:after="0" w:line="240" w:lineRule="auto"/>
    </w:pPr>
  </w:style>
  <w:style w:type="character" w:customStyle="1" w:styleId="IngenmellomromTegn">
    <w:name w:val="Ingen mellomrom Tegn"/>
    <w:basedOn w:val="Standardskriftforavsnitt"/>
    <w:link w:val="Ingenmellomrom"/>
    <w:uiPriority w:val="1"/>
  </w:style>
  <w:style w:type="paragraph" w:styleId="Listeavsnitt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Sitat">
    <w:name w:val="Quote"/>
    <w:basedOn w:val="Normal"/>
    <w:next w:val="Normal"/>
    <w:link w:val="SitatTegn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character" w:customStyle="1" w:styleId="SitatTegn">
    <w:name w:val="Sitat Tegn"/>
    <w:basedOn w:val="Standardskriftforavsnitt"/>
    <w:link w:val="Sitat"/>
    <w:uiPriority w:val="29"/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14:ligatures w14:val="standard"/>
      <w14:numForm w14:val="oldStyle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14:ligatures w14:val="standard"/>
      <w14:numForm w14:val="oldStyle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000000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93A299" w:themeColor="accent1"/>
    </w:rPr>
  </w:style>
  <w:style w:type="character" w:styleId="Svakreferanse">
    <w:name w:val="Subtle Reference"/>
    <w:basedOn w:val="Standardskriftforavsnitt"/>
    <w:uiPriority w:val="31"/>
    <w:qFormat/>
    <w:rPr>
      <w:smallCaps/>
      <w:color w:val="CF543F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caps w:val="0"/>
      <w:smallCaps/>
      <w:spacing w:val="10"/>
    </w:rPr>
  </w:style>
  <w:style w:type="paragraph" w:styleId="NormalWeb">
    <w:name w:val="Normal (Web)"/>
    <w:basedOn w:val="Normal"/>
    <w:uiPriority w:val="99"/>
    <w:unhideWhenUsed/>
    <w:rPr>
      <w:rFonts w:ascii="Times New Roman" w:hAnsi="Times New Roman" w:cs="Times New Roman"/>
      <w:sz w:val="24"/>
      <w:szCs w:val="24"/>
    </w:rPr>
  </w:style>
  <w:style w:type="table" w:styleId="Tabellrutenett">
    <w:name w:val="Table Grid"/>
    <w:basedOn w:val="Vanligtabell"/>
    <w:uiPriority w:val="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1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1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Undertittelforartikkel">
    <w:name w:val="Undertittel for artikkel"/>
    <w:basedOn w:val="Normal"/>
    <w:next w:val="Normal"/>
    <w:qFormat/>
    <w:pPr>
      <w:ind w:firstLine="0"/>
    </w:pPr>
    <w:rPr>
      <w:rFonts w:eastAsiaTheme="minorEastAsia"/>
      <w:color w:val="93A299" w:themeColor="accent1"/>
      <w:kern w:val="24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CD7CD3"/>
    <w:rPr>
      <w:color w:val="CCCC00" w:themeColor="hyperlink"/>
      <w:u w:val="single"/>
    </w:rPr>
  </w:style>
  <w:style w:type="character" w:customStyle="1" w:styleId="curriculum-goalitem-text">
    <w:name w:val="curriculum-goal__item-text"/>
    <w:basedOn w:val="Standardskriftforavsnitt"/>
    <w:rsid w:val="009D1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34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hyperlink" Target="https://drammens.museum.no/wp-content/uploads/2021/01/Quizfasit.docx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://www.drammens.museum.no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drammens.museum.no/wp-content/uploads/2021/01/Quiz.docx" TargetMode="External"/><Relationship Id="rId32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2.jpeg"/><Relationship Id="rId28" Type="http://schemas.openxmlformats.org/officeDocument/2006/relationships/header" Target="header4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image" Target="media/image11.jp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44\Apothecary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6760C9F76854876BCD745661198D31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B86C40B-AA29-46E1-BC5D-9FD4EE2FEFFE}"/>
      </w:docPartPr>
      <w:docPartBody>
        <w:p w:rsidR="009E7475" w:rsidRDefault="009E7475">
          <w:r>
            <w:t>I kategorien Sett inn inneholder galleriene elementer som er utformet for å passe til det overordnede utseendet for dokumentet. Du kan bruke disse galleriene til å sette inn tabeller, topptekster, bunntekster, lister, forsider og andre dokumentbyggeblokker.</w:t>
          </w:r>
        </w:p>
        <w:p w:rsidR="009E7475" w:rsidRDefault="009E7475">
          <w:r>
            <w:t>Du kan enkelt endre formateringen for merket tekst i dokumentet ved å velge et utseende for den merkede teksten fra galleriet Hurtigstiler i kategorien Hjem. Du kan også formatere tekst direkte ved hjelp av andre kontroller i kategorien Hjem. De fleste kontroller gir deg mulighet til å velge om du vil bruke utseendet fra gjeldende tema, eller om du vil bruke et format som du angir direkte.</w:t>
          </w:r>
        </w:p>
        <w:p w:rsidR="009E7475" w:rsidRDefault="009E7475" w:rsidP="009E7475">
          <w:pPr>
            <w:pStyle w:val="B6760C9F76854876BCD745661198D31B"/>
          </w:pPr>
          <w:r>
            <w:t>Hvis du vil endre det generelle utseendet for dokumentet, velger du nye temaelementer i kategorien Sideoppsett. Hvis du vil endre utseendene som er tilgjengelige i galleriet Hurtigstiler, bruker du kommandoen Endre gjeldende hurtigstilsett. Både temagalleriet og galleriet Hurtigstiler inneholder tilbakestillingskommandoer, slik at du når som helst kan gjenopprette dokumentutseendet til originalutseendet i gjeldende mal.</w:t>
          </w:r>
        </w:p>
      </w:docPartBody>
    </w:docPart>
    <w:docPart>
      <w:docPartPr>
        <w:name w:val="F00D659386FB44E28F38C1580E7725A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F794C57-36F8-4F73-B976-FC0AC223850C}"/>
      </w:docPartPr>
      <w:docPartBody>
        <w:p w:rsidR="009E7475" w:rsidRDefault="009E7475">
          <w:r>
            <w:t>I kategorien Sett inn inneholder galleriene elementer som er utformet for å passe til det overordnede utseendet for dokumentet. Du kan bruke disse galleriene til å sette inn tabeller, topptekster, bunntekster, lister, forsider og andre dokumentbyggeblokker.</w:t>
          </w:r>
        </w:p>
        <w:p w:rsidR="009E7475" w:rsidRDefault="009E7475">
          <w:r>
            <w:t>Du kan enkelt endre formateringen for merket tekst i dokumentet ved å velge et utseende for den merkede teksten fra galleriet Hurtigstiler i kategorien Hjem. Du kan også formatere tekst direkte ved hjelp av andre kontroller i kategorien Hjem. De fleste kontroller gir deg mulighet til å velge om du vil bruke utseendet fra gjeldende tema, eller om du vil bruke et format som du angir direkte.</w:t>
          </w:r>
        </w:p>
        <w:p w:rsidR="00262875" w:rsidRDefault="009E7475" w:rsidP="009E7475">
          <w:pPr>
            <w:pStyle w:val="F00D659386FB44E28F38C1580E7725AA"/>
          </w:pPr>
          <w:r>
            <w:t>Hvis du vil endre det generelle utseendet for dokumentet, velger du nye temaelementer i kategorien Sideoppsett. Hvis du vil endre utseendene som er tilgjengelige i galleriet Hurtigstiler, bruker du kommandoen Endre gjeldende hurtigstilsett. Både temagalleriet og galleriet Hurtigstiler inneholder tilbakestillingskommandoer, slik at du når som helst kan gjenopprette dokumentutseendet til originalutseendet i gjeldende mal.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3EAD"/>
    <w:rsid w:val="00262875"/>
    <w:rsid w:val="005C0C34"/>
    <w:rsid w:val="006B3EAD"/>
    <w:rsid w:val="009E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86B49E357A84CD2B734EDB67CE1B36D">
    <w:name w:val="B86B49E357A84CD2B734EDB67CE1B36D"/>
  </w:style>
  <w:style w:type="paragraph" w:customStyle="1" w:styleId="FF92613F30994270B6738D1B60B94F1C">
    <w:name w:val="FF92613F30994270B6738D1B60B94F1C"/>
  </w:style>
  <w:style w:type="paragraph" w:customStyle="1" w:styleId="3B4F18B9565C4520B4E8553D3652A3A7">
    <w:name w:val="3B4F18B9565C4520B4E8553D3652A3A7"/>
  </w:style>
  <w:style w:type="paragraph" w:customStyle="1" w:styleId="C1C993E494DB4C26B2D8D5C43DFB1CC8">
    <w:name w:val="C1C993E494DB4C26B2D8D5C43DFB1CC8"/>
  </w:style>
  <w:style w:type="paragraph" w:customStyle="1" w:styleId="3C9747A392B541D0BBA6CDDB909F75C0">
    <w:name w:val="3C9747A392B541D0BBA6CDDB909F75C0"/>
  </w:style>
  <w:style w:type="paragraph" w:customStyle="1" w:styleId="5B0C413F0D234E7BB65D06DF7EFAF002">
    <w:name w:val="5B0C413F0D234E7BB65D06DF7EFAF002"/>
  </w:style>
  <w:style w:type="paragraph" w:customStyle="1" w:styleId="82C3F5BE077649B3A8135E144B3B45E4">
    <w:name w:val="82C3F5BE077649B3A8135E144B3B45E4"/>
  </w:style>
  <w:style w:type="paragraph" w:customStyle="1" w:styleId="1C15FCFE6DBA419BB7281C2153526667">
    <w:name w:val="1C15FCFE6DBA419BB7281C2153526667"/>
  </w:style>
  <w:style w:type="paragraph" w:customStyle="1" w:styleId="E1F0519F9DE54601B85DF38910167A2F">
    <w:name w:val="E1F0519F9DE54601B85DF38910167A2F"/>
    <w:rsid w:val="006B3EAD"/>
  </w:style>
  <w:style w:type="paragraph" w:customStyle="1" w:styleId="2778309B8D8F4D2DA6EAD187985599F4">
    <w:name w:val="2778309B8D8F4D2DA6EAD187985599F4"/>
    <w:rsid w:val="006B3EAD"/>
  </w:style>
  <w:style w:type="paragraph" w:customStyle="1" w:styleId="85ED07FA9E1A4DA39E0807F06C8F3C08">
    <w:name w:val="85ED07FA9E1A4DA39E0807F06C8F3C08"/>
    <w:rsid w:val="009E7475"/>
  </w:style>
  <w:style w:type="paragraph" w:customStyle="1" w:styleId="4BAE0D172A84433CA7E444485E817A45">
    <w:name w:val="4BAE0D172A84433CA7E444485E817A45"/>
    <w:rsid w:val="009E7475"/>
  </w:style>
  <w:style w:type="paragraph" w:customStyle="1" w:styleId="78D0628683264102978DB6F2921D6D3C">
    <w:name w:val="78D0628683264102978DB6F2921D6D3C"/>
    <w:rsid w:val="009E7475"/>
  </w:style>
  <w:style w:type="paragraph" w:customStyle="1" w:styleId="30E777AFCF3545979927A551E59B52DC">
    <w:name w:val="30E777AFCF3545979927A551E59B52DC"/>
    <w:rsid w:val="009E7475"/>
  </w:style>
  <w:style w:type="paragraph" w:customStyle="1" w:styleId="A9483E800D414389A76775978C83B89E">
    <w:name w:val="A9483E800D414389A76775978C83B89E"/>
    <w:rsid w:val="009E7475"/>
  </w:style>
  <w:style w:type="paragraph" w:customStyle="1" w:styleId="B6760C9F76854876BCD745661198D31B">
    <w:name w:val="B6760C9F76854876BCD745661198D31B"/>
    <w:rsid w:val="009E7475"/>
  </w:style>
  <w:style w:type="paragraph" w:customStyle="1" w:styleId="2EFA421754364340951A26DBFE3470BD">
    <w:name w:val="2EFA421754364340951A26DBFE3470BD"/>
    <w:rsid w:val="009E7475"/>
  </w:style>
  <w:style w:type="paragraph" w:customStyle="1" w:styleId="503AC3CAE10B4969A2920FAADE374543">
    <w:name w:val="503AC3CAE10B4969A2920FAADE374543"/>
    <w:rsid w:val="009E7475"/>
  </w:style>
  <w:style w:type="paragraph" w:customStyle="1" w:styleId="B30F0DCF834749B7B99F6FAA95A9C6B4">
    <w:name w:val="B30F0DCF834749B7B99F6FAA95A9C6B4"/>
    <w:rsid w:val="009E7475"/>
  </w:style>
  <w:style w:type="paragraph" w:customStyle="1" w:styleId="6023C19152094EC8806D25D89185CE9B">
    <w:name w:val="6023C19152094EC8806D25D89185CE9B"/>
    <w:rsid w:val="009E7475"/>
  </w:style>
  <w:style w:type="paragraph" w:customStyle="1" w:styleId="1DFB0095CA8B45F7991FA9D4458DD7D6">
    <w:name w:val="1DFB0095CA8B45F7991FA9D4458DD7D6"/>
    <w:rsid w:val="009E7475"/>
  </w:style>
  <w:style w:type="paragraph" w:customStyle="1" w:styleId="F3DA70B5507A4F77A2689CEE9A4964E5">
    <w:name w:val="F3DA70B5507A4F77A2689CEE9A4964E5"/>
    <w:rsid w:val="009E7475"/>
  </w:style>
  <w:style w:type="paragraph" w:customStyle="1" w:styleId="01C6BC3CBCF042CEB1D4B3C9CC6CB372">
    <w:name w:val="01C6BC3CBCF042CEB1D4B3C9CC6CB372"/>
    <w:rsid w:val="009E7475"/>
  </w:style>
  <w:style w:type="paragraph" w:customStyle="1" w:styleId="F7C41CA8C7AB42A2BAF8A7A3C6CB097A">
    <w:name w:val="F7C41CA8C7AB42A2BAF8A7A3C6CB097A"/>
    <w:rsid w:val="009E7475"/>
  </w:style>
  <w:style w:type="paragraph" w:customStyle="1" w:styleId="F891D883278E4F98AA06C32886B43806">
    <w:name w:val="F891D883278E4F98AA06C32886B43806"/>
    <w:rsid w:val="009E7475"/>
  </w:style>
  <w:style w:type="paragraph" w:customStyle="1" w:styleId="29DF52415EA14433B2E5FB74F9966CED">
    <w:name w:val="29DF52415EA14433B2E5FB74F9966CED"/>
    <w:rsid w:val="009E7475"/>
  </w:style>
  <w:style w:type="paragraph" w:customStyle="1" w:styleId="F00D659386FB44E28F38C1580E7725AA">
    <w:name w:val="F00D659386FB44E28F38C1580E7725AA"/>
    <w:rsid w:val="009E74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ApothecaryNewsletter</Template>
  <TotalTime>147</TotalTime>
  <Pages>8</Pages>
  <Words>1345</Words>
  <Characters>7130</Characters>
  <Application>Microsoft Office Word</Application>
  <DocSecurity>0</DocSecurity>
  <Lines>59</Lines>
  <Paragraphs>16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Ut i det fri</vt:lpstr>
      <vt:lpstr/>
    </vt:vector>
  </TitlesOfParts>
  <Company>Drammens Museum</Company>
  <LinksUpToDate>false</LinksUpToDate>
  <CharactersWithSpaces>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 i det fri</dc:title>
  <dc:creator>inger</dc:creator>
  <cp:lastModifiedBy>Maria Ianke</cp:lastModifiedBy>
  <cp:revision>12</cp:revision>
  <cp:lastPrinted>2022-05-18T08:19:00Z</cp:lastPrinted>
  <dcterms:created xsi:type="dcterms:W3CDTF">2022-05-18T07:23:00Z</dcterms:created>
  <dcterms:modified xsi:type="dcterms:W3CDTF">2022-05-19T09:26:00Z</dcterms:modified>
</cp:coreProperties>
</file>